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20C12C" w14:textId="77777777" w:rsidR="00B23AD8" w:rsidRPr="00692EB3" w:rsidRDefault="0001305F" w:rsidP="00C31704">
      <w:r>
        <w:rPr>
          <w:noProof/>
        </w:rPr>
        <mc:AlternateContent>
          <mc:Choice Requires="wpc">
            <w:drawing>
              <wp:anchor distT="0" distB="0" distL="114300" distR="114300" simplePos="0" relativeHeight="251658240" behindDoc="0" locked="0" layoutInCell="1" allowOverlap="1" wp14:anchorId="7F315BB3" wp14:editId="2397DFE9">
                <wp:simplePos x="0" y="0"/>
                <wp:positionH relativeFrom="column">
                  <wp:posOffset>-867410</wp:posOffset>
                </wp:positionH>
                <wp:positionV relativeFrom="paragraph">
                  <wp:posOffset>-1109345</wp:posOffset>
                </wp:positionV>
                <wp:extent cx="625475" cy="10327640"/>
                <wp:effectExtent l="0" t="0" r="0" b="0"/>
                <wp:wrapNone/>
                <wp:docPr id="28" name="Zeichenbereich 28" title="linker rand zum lochen"/>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 name="AutoShape 30"/>
                        <wps:cNvCnPr>
                          <a:cxnSpLocks noChangeShapeType="1"/>
                        </wps:cNvCnPr>
                        <wps:spPr bwMode="auto">
                          <a:xfrm>
                            <a:off x="57150" y="3477895"/>
                            <a:ext cx="281305" cy="0"/>
                          </a:xfrm>
                          <a:prstGeom prst="straightConnector1">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s:wsp>
                        <wps:cNvPr id="4" name="Line 34"/>
                        <wps:cNvCnPr/>
                        <wps:spPr bwMode="auto">
                          <a:xfrm>
                            <a:off x="113665" y="3441065"/>
                            <a:ext cx="179705" cy="635"/>
                          </a:xfrm>
                          <a:prstGeom prst="line">
                            <a:avLst/>
                          </a:prstGeom>
                          <a:noFill/>
                          <a:ln w="15875">
                            <a:solidFill>
                              <a:schemeClr val="bg1">
                                <a:lumMod val="85000"/>
                                <a:lumOff val="0"/>
                              </a:schemeClr>
                            </a:solidFill>
                            <a:round/>
                            <a:headEnd/>
                            <a:tailEnd/>
                          </a:ln>
                          <a:extLst>
                            <a:ext uri="{909E8E84-426E-40DD-AFC4-6F175D3DCCD1}">
                              <a14:hiddenFill xmlns:a14="http://schemas.microsoft.com/office/drawing/2010/main">
                                <a:noFill/>
                              </a14:hiddenFill>
                            </a:ext>
                          </a:extLst>
                        </wps:spPr>
                        <wps:bodyPr/>
                      </wps:wsp>
                      <wps:wsp>
                        <wps:cNvPr id="5" name="Line 35"/>
                        <wps:cNvCnPr/>
                        <wps:spPr bwMode="auto">
                          <a:xfrm>
                            <a:off x="113665" y="5007610"/>
                            <a:ext cx="179705" cy="635"/>
                          </a:xfrm>
                          <a:prstGeom prst="line">
                            <a:avLst/>
                          </a:prstGeom>
                          <a:noFill/>
                          <a:ln w="15875">
                            <a:solidFill>
                              <a:schemeClr val="bg1">
                                <a:lumMod val="85000"/>
                                <a:lumOff val="0"/>
                              </a:schemeClr>
                            </a:solidFill>
                            <a:round/>
                            <a:headEnd/>
                            <a:tailEnd/>
                          </a:ln>
                          <a:extLst>
                            <a:ext uri="{909E8E84-426E-40DD-AFC4-6F175D3DCCD1}">
                              <a14:hiddenFill xmlns:a14="http://schemas.microsoft.com/office/drawing/2010/main">
                                <a:noFill/>
                              </a14:hiddenFill>
                            </a:ext>
                          </a:extLst>
                        </wps:spPr>
                        <wps:bodyPr/>
                      </wps:wsp>
                      <wps:wsp>
                        <wps:cNvPr id="6" name="Line 36"/>
                        <wps:cNvCnPr/>
                        <wps:spPr bwMode="auto">
                          <a:xfrm>
                            <a:off x="113665" y="7221220"/>
                            <a:ext cx="179705" cy="635"/>
                          </a:xfrm>
                          <a:prstGeom prst="line">
                            <a:avLst/>
                          </a:prstGeom>
                          <a:noFill/>
                          <a:ln w="15875">
                            <a:solidFill>
                              <a:schemeClr val="bg1">
                                <a:lumMod val="85000"/>
                                <a:lumOff val="0"/>
                              </a:schemeClr>
                            </a:solidFill>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w14:anchorId="2EEF3FE6" id="Zeichenbereich 28" o:spid="_x0000_s1026" editas="canvas" alt="Titel: linker rand zum lochen" style="position:absolute;margin-left:-68.3pt;margin-top:-87.35pt;width:49.25pt;height:813.2pt;z-index:251658240" coordsize="6254,1032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54;height:103276;visibility:visible;mso-wrap-style:square">
                  <v:fill o:detectmouseclick="t"/>
                  <v:path o:connecttype="none"/>
                </v:shape>
                <v:shapetype id="_x0000_t32" coordsize="21600,21600" o:spt="32" o:oned="t" path="m,l21600,21600e" filled="f">
                  <v:path arrowok="t" fillok="f" o:connecttype="none"/>
                  <o:lock v:ext="edit" shapetype="t"/>
                </v:shapetype>
                <v:shape id="AutoShape 30" o:spid="_x0000_s1028" type="#_x0000_t32" style="position:absolute;left:571;top:34778;width:281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" stroked="f"/>
                <v:line id="Line 34" o:spid="_x0000_s1029" style="position:absolute;visibility:visible;mso-wrap-style:square" from="1136,34410" to="2933,34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" strokecolor="#d8d8d8 [2732]" strokeweight="1.25pt"/>
                <v:line id="Line 35" o:spid="_x0000_s1030" style="position:absolute;visibility:visible;mso-wrap-style:square" from="1136,50076" to="2933,500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" strokecolor="#d8d8d8 [2732]" strokeweight="1.25pt"/>
                <v:line id="Line 36" o:spid="_x0000_s1031" style="position:absolute;visibility:visible;mso-wrap-style:square" from="1136,72212" to="2933,722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" strokecolor="#d8d8d8 [2732]" strokeweight="1.25pt"/>
              </v:group>
            </w:pict>
          </mc:Fallback>
        </mc:AlternateContent>
      </w:r>
    </w:p>
    <w:p w14:paraId="7BC7F850" w14:textId="77777777" w:rsidR="00692EB3" w:rsidRDefault="00692EB3" w:rsidP="00692EB3">
      <w:pPr>
        <w:ind w:left="115"/>
        <w:rPr>
          <w:b/>
          <w:sz w:val="14"/>
        </w:rPr>
      </w:pPr>
      <w:bookmarkStart w:id="0" w:name="txmInfoPic"/>
      <w:bookmarkStart w:id="1" w:name="Vermerk"/>
      <w:bookmarkEnd w:id="0"/>
      <w:bookmarkEnd w:id="1"/>
      <w:r>
        <w:rPr>
          <w:b/>
          <w:color w:val="005F80"/>
          <w:sz w:val="14"/>
        </w:rPr>
        <w:t>Wirtschafts-</w:t>
      </w:r>
      <w:r>
        <w:rPr>
          <w:b/>
          <w:color w:val="005F80"/>
          <w:spacing w:val="-6"/>
          <w:sz w:val="14"/>
        </w:rPr>
        <w:t xml:space="preserve"> </w:t>
      </w:r>
      <w:r>
        <w:rPr>
          <w:b/>
          <w:color w:val="005F80"/>
          <w:sz w:val="14"/>
        </w:rPr>
        <w:t>und</w:t>
      </w:r>
      <w:r>
        <w:rPr>
          <w:b/>
          <w:color w:val="005F80"/>
          <w:spacing w:val="-5"/>
          <w:sz w:val="14"/>
        </w:rPr>
        <w:t xml:space="preserve"> </w:t>
      </w:r>
      <w:r>
        <w:rPr>
          <w:b/>
          <w:color w:val="005F80"/>
          <w:sz w:val="14"/>
        </w:rPr>
        <w:t>Infrastrukturbank</w:t>
      </w:r>
      <w:r>
        <w:rPr>
          <w:b/>
          <w:color w:val="005F80"/>
          <w:spacing w:val="-4"/>
          <w:sz w:val="14"/>
        </w:rPr>
        <w:t xml:space="preserve"> </w:t>
      </w:r>
      <w:r>
        <w:rPr>
          <w:b/>
          <w:color w:val="005F80"/>
          <w:spacing w:val="-2"/>
          <w:sz w:val="14"/>
        </w:rPr>
        <w:t>Hessen</w:t>
      </w:r>
    </w:p>
    <w:p w14:paraId="57336228" w14:textId="77777777" w:rsidR="00692EB3" w:rsidRDefault="00692EB3" w:rsidP="00692EB3">
      <w:pPr>
        <w:spacing w:before="11" w:line="259" w:lineRule="auto"/>
        <w:ind w:left="115" w:right="38"/>
        <w:rPr>
          <w:color w:val="005F80"/>
          <w:spacing w:val="40"/>
          <w:sz w:val="14"/>
        </w:rPr>
      </w:pPr>
      <w:r>
        <w:rPr>
          <w:color w:val="005F80"/>
          <w:sz w:val="14"/>
        </w:rPr>
        <w:t>-rechtlich</w:t>
      </w:r>
      <w:r>
        <w:rPr>
          <w:color w:val="005F80"/>
          <w:spacing w:val="-10"/>
          <w:sz w:val="14"/>
        </w:rPr>
        <w:t xml:space="preserve"> </w:t>
      </w:r>
      <w:r>
        <w:rPr>
          <w:color w:val="005F80"/>
          <w:sz w:val="14"/>
        </w:rPr>
        <w:t>unselbstständige</w:t>
      </w:r>
      <w:r>
        <w:rPr>
          <w:color w:val="005F80"/>
          <w:spacing w:val="-9"/>
          <w:sz w:val="14"/>
        </w:rPr>
        <w:t xml:space="preserve"> </w:t>
      </w:r>
      <w:r>
        <w:rPr>
          <w:color w:val="005F80"/>
          <w:sz w:val="14"/>
        </w:rPr>
        <w:t>Anstalt</w:t>
      </w:r>
      <w:r>
        <w:rPr>
          <w:color w:val="005F80"/>
          <w:spacing w:val="-9"/>
          <w:sz w:val="14"/>
        </w:rPr>
        <w:t xml:space="preserve"> </w:t>
      </w:r>
      <w:r>
        <w:rPr>
          <w:color w:val="005F80"/>
          <w:sz w:val="14"/>
        </w:rPr>
        <w:t>in</w:t>
      </w:r>
      <w:r>
        <w:rPr>
          <w:color w:val="005F80"/>
          <w:spacing w:val="-10"/>
          <w:sz w:val="14"/>
        </w:rPr>
        <w:t xml:space="preserve"> </w:t>
      </w:r>
      <w:r>
        <w:rPr>
          <w:color w:val="005F80"/>
          <w:sz w:val="14"/>
        </w:rPr>
        <w:t>der</w:t>
      </w:r>
      <w:r>
        <w:rPr>
          <w:color w:val="005F80"/>
          <w:spacing w:val="-9"/>
          <w:sz w:val="14"/>
        </w:rPr>
        <w:t xml:space="preserve"> </w:t>
      </w:r>
      <w:r>
        <w:rPr>
          <w:color w:val="005F80"/>
          <w:sz w:val="14"/>
        </w:rPr>
        <w:t>Landesbank</w:t>
      </w:r>
      <w:r>
        <w:rPr>
          <w:color w:val="005F80"/>
          <w:spacing w:val="40"/>
          <w:sz w:val="14"/>
        </w:rPr>
        <w:t xml:space="preserve"> </w:t>
      </w:r>
    </w:p>
    <w:p w14:paraId="418E2287" w14:textId="4320AA55" w:rsidR="00692EB3" w:rsidRDefault="00692EB3" w:rsidP="00692EB3">
      <w:pPr>
        <w:spacing w:before="11" w:line="259" w:lineRule="auto"/>
        <w:ind w:left="115" w:right="38"/>
        <w:rPr>
          <w:color w:val="005F80"/>
          <w:sz w:val="14"/>
        </w:rPr>
      </w:pPr>
      <w:r>
        <w:rPr>
          <w:color w:val="005F80"/>
          <w:sz w:val="14"/>
        </w:rPr>
        <w:t>Hessen-Thüringen</w:t>
      </w:r>
      <w:r>
        <w:rPr>
          <w:color w:val="005F80"/>
          <w:spacing w:val="-2"/>
          <w:sz w:val="14"/>
        </w:rPr>
        <w:t xml:space="preserve"> </w:t>
      </w:r>
      <w:r>
        <w:rPr>
          <w:color w:val="005F80"/>
          <w:sz w:val="14"/>
        </w:rPr>
        <w:t>Girozentrale</w:t>
      </w:r>
    </w:p>
    <w:p w14:paraId="3733F2F2" w14:textId="43AE54A9" w:rsidR="00BE1967" w:rsidRPr="00BE1967" w:rsidRDefault="00BE1967" w:rsidP="00BE1967">
      <w:pPr>
        <w:spacing w:before="11" w:line="259" w:lineRule="auto"/>
        <w:ind w:right="38" w:firstLine="115"/>
        <w:rPr>
          <w:sz w:val="14"/>
        </w:rPr>
      </w:pPr>
      <w:r w:rsidRPr="00BE1967">
        <w:rPr>
          <w:color w:val="005F80"/>
          <w:sz w:val="14"/>
        </w:rPr>
        <w:t>53</w:t>
      </w:r>
      <w:r w:rsidR="00066DA1">
        <w:rPr>
          <w:color w:val="005F80"/>
          <w:sz w:val="14"/>
        </w:rPr>
        <w:t>3000</w:t>
      </w:r>
      <w:r w:rsidRPr="00BE1967">
        <w:rPr>
          <w:color w:val="005F80"/>
          <w:sz w:val="14"/>
        </w:rPr>
        <w:t xml:space="preserve"> </w:t>
      </w:r>
      <w:r w:rsidR="00066DA1">
        <w:rPr>
          <w:color w:val="005F80"/>
          <w:sz w:val="14"/>
        </w:rPr>
        <w:t>Infrastrukturförderung</w:t>
      </w:r>
    </w:p>
    <w:p w14:paraId="04CF6C7D" w14:textId="77777777" w:rsidR="00692EB3" w:rsidRDefault="00692EB3" w:rsidP="00692EB3">
      <w:pPr>
        <w:spacing w:before="13" w:line="256" w:lineRule="auto"/>
        <w:ind w:left="115" w:right="1572"/>
        <w:rPr>
          <w:sz w:val="14"/>
        </w:rPr>
      </w:pPr>
      <w:r>
        <w:rPr>
          <w:color w:val="005F80"/>
          <w:sz w:val="14"/>
        </w:rPr>
        <w:t>Kaiserleistraße 29 - 35</w:t>
      </w:r>
      <w:r>
        <w:rPr>
          <w:color w:val="005F80"/>
          <w:spacing w:val="40"/>
          <w:sz w:val="14"/>
        </w:rPr>
        <w:t xml:space="preserve"> </w:t>
      </w:r>
      <w:r>
        <w:rPr>
          <w:color w:val="005F80"/>
          <w:sz w:val="14"/>
        </w:rPr>
        <w:t>63067</w:t>
      </w:r>
      <w:r>
        <w:rPr>
          <w:color w:val="005F80"/>
          <w:spacing w:val="-10"/>
          <w:sz w:val="14"/>
        </w:rPr>
        <w:t xml:space="preserve"> </w:t>
      </w:r>
      <w:r>
        <w:rPr>
          <w:color w:val="005F80"/>
          <w:sz w:val="14"/>
        </w:rPr>
        <w:t>Offenbach</w:t>
      </w:r>
      <w:r>
        <w:rPr>
          <w:color w:val="005F80"/>
          <w:spacing w:val="-10"/>
          <w:sz w:val="14"/>
        </w:rPr>
        <w:t xml:space="preserve"> </w:t>
      </w:r>
      <w:r>
        <w:rPr>
          <w:color w:val="005F80"/>
          <w:sz w:val="14"/>
        </w:rPr>
        <w:t>am</w:t>
      </w:r>
      <w:r>
        <w:rPr>
          <w:color w:val="005F80"/>
          <w:spacing w:val="-10"/>
          <w:sz w:val="14"/>
        </w:rPr>
        <w:t xml:space="preserve"> </w:t>
      </w:r>
      <w:r>
        <w:rPr>
          <w:color w:val="005F80"/>
          <w:sz w:val="14"/>
        </w:rPr>
        <w:t>Main</w:t>
      </w:r>
    </w:p>
    <w:p w14:paraId="5EC272ED" w14:textId="77777777" w:rsidR="00333EBF" w:rsidRPr="00674A27" w:rsidRDefault="00333EBF">
      <w:pPr>
        <w:tabs>
          <w:tab w:val="left" w:pos="7513"/>
        </w:tabs>
        <w:sectPr w:rsidR="00333EBF" w:rsidRPr="00674A27" w:rsidSect="0036381D">
          <w:headerReference w:type="even" r:id="rId8"/>
          <w:headerReference w:type="default" r:id="rId9"/>
          <w:footerReference w:type="even" r:id="rId10"/>
          <w:footerReference w:type="default" r:id="rId11"/>
          <w:headerReference w:type="first" r:id="rId12"/>
          <w:footerReference w:type="first" r:id="rId13"/>
          <w:type w:val="continuous"/>
          <w:pgSz w:w="11906" w:h="16838" w:code="9"/>
          <w:pgMar w:top="1419" w:right="1558" w:bottom="1134" w:left="1366" w:header="720" w:footer="308" w:gutter="0"/>
          <w:pgNumType w:start="1"/>
          <w:cols w:space="4453" w:equalWidth="0">
            <w:col w:w="10147" w:space="283"/>
          </w:cols>
          <w:docGrid w:linePitch="272"/>
        </w:sectPr>
      </w:pPr>
    </w:p>
    <w:p w14:paraId="64BFD86B" w14:textId="77777777" w:rsidR="003767BD" w:rsidRDefault="003767BD">
      <w:pPr>
        <w:tabs>
          <w:tab w:val="left" w:pos="7513"/>
        </w:tabs>
      </w:pPr>
    </w:p>
    <w:p w14:paraId="0E80BBBF" w14:textId="77777777" w:rsidR="00692EB3" w:rsidRDefault="00692EB3">
      <w:pPr>
        <w:tabs>
          <w:tab w:val="left" w:pos="7513"/>
        </w:tabs>
      </w:pPr>
    </w:p>
    <w:p w14:paraId="361BB0BD" w14:textId="77777777" w:rsidR="00B35B68" w:rsidRDefault="00B35B68">
      <w:pPr>
        <w:tabs>
          <w:tab w:val="left" w:pos="7513"/>
        </w:tabs>
      </w:pPr>
    </w:p>
    <w:p w14:paraId="5078811F" w14:textId="77777777" w:rsidR="00B35B68" w:rsidRDefault="00B35B68">
      <w:pPr>
        <w:tabs>
          <w:tab w:val="left" w:pos="7513"/>
        </w:tabs>
      </w:pPr>
    </w:p>
    <w:p w14:paraId="4E9D713C" w14:textId="77777777" w:rsidR="00692EB3" w:rsidRDefault="00692EB3">
      <w:pPr>
        <w:tabs>
          <w:tab w:val="left" w:pos="7513"/>
        </w:tabs>
      </w:pPr>
    </w:p>
    <w:p w14:paraId="742BBCD8" w14:textId="77777777" w:rsidR="00692EB3" w:rsidRDefault="00692EB3">
      <w:pPr>
        <w:tabs>
          <w:tab w:val="left" w:pos="7513"/>
        </w:tabs>
      </w:pPr>
    </w:p>
    <w:p w14:paraId="0BFA7E6B" w14:textId="77777777" w:rsidR="00692EB3" w:rsidRDefault="00692EB3">
      <w:pPr>
        <w:tabs>
          <w:tab w:val="left" w:pos="7513"/>
        </w:tabs>
      </w:pPr>
    </w:p>
    <w:p w14:paraId="13F9C16B" w14:textId="77777777" w:rsidR="00692EB3" w:rsidRDefault="00692EB3">
      <w:pPr>
        <w:tabs>
          <w:tab w:val="left" w:pos="7513"/>
        </w:tabs>
      </w:pPr>
    </w:p>
    <w:p w14:paraId="498F426F" w14:textId="77777777" w:rsidR="00692EB3" w:rsidRPr="00674A27" w:rsidRDefault="00692EB3">
      <w:pPr>
        <w:tabs>
          <w:tab w:val="left" w:pos="7513"/>
        </w:tabs>
      </w:pPr>
    </w:p>
    <w:p w14:paraId="4F933C1E" w14:textId="77777777" w:rsidR="003B23B2" w:rsidRDefault="003B23B2" w:rsidP="00692EB3">
      <w:pPr>
        <w:pStyle w:val="Textkrper"/>
        <w:jc w:val="center"/>
        <w:rPr>
          <w:b/>
          <w:bCs/>
          <w:sz w:val="40"/>
          <w:szCs w:val="40"/>
        </w:rPr>
      </w:pPr>
    </w:p>
    <w:tbl>
      <w:tblPr>
        <w:tblStyle w:val="Tabellenraster"/>
        <w:tblW w:w="0" w:type="auto"/>
        <w:jc w:val="center"/>
        <w:tblLook w:val="04A0" w:firstRow="1" w:lastRow="0" w:firstColumn="1" w:lastColumn="0" w:noHBand="0" w:noVBand="1"/>
      </w:tblPr>
      <w:tblGrid>
        <w:gridCol w:w="5102"/>
      </w:tblGrid>
      <w:tr w:rsidR="003B23B2" w14:paraId="44FB3835" w14:textId="77777777" w:rsidTr="003B23B2">
        <w:trPr>
          <w:jc w:val="center"/>
        </w:trPr>
        <w:tc>
          <w:tcPr>
            <w:tcW w:w="5102" w:type="dxa"/>
          </w:tcPr>
          <w:p w14:paraId="341C83DB" w14:textId="1FF6DA19" w:rsidR="003B23B2" w:rsidRDefault="003B23B2" w:rsidP="00692EB3">
            <w:pPr>
              <w:pStyle w:val="Textkrper"/>
              <w:jc w:val="center"/>
              <w:rPr>
                <w:b/>
                <w:bCs/>
                <w:sz w:val="40"/>
                <w:szCs w:val="40"/>
              </w:rPr>
            </w:pPr>
          </w:p>
        </w:tc>
      </w:tr>
    </w:tbl>
    <w:p w14:paraId="5C107A51" w14:textId="365D7509" w:rsidR="003B2A22" w:rsidRDefault="009D5473" w:rsidP="00025432">
      <w:pPr>
        <w:ind w:right="193"/>
      </w:pPr>
      <w:r w:rsidRPr="009D5473">
        <w:rPr>
          <w:rFonts w:eastAsia="Arial" w:cs="Arial"/>
          <w:b/>
          <w:bCs/>
          <w:sz w:val="40"/>
          <w:szCs w:val="40"/>
          <w:lang w:eastAsia="en-US"/>
        </w:rPr>
        <w:t xml:space="preserve">Antrag auf Förderung von </w:t>
      </w:r>
      <w:r w:rsidR="002D7111">
        <w:rPr>
          <w:rFonts w:eastAsia="Arial" w:cs="Arial"/>
          <w:b/>
          <w:bCs/>
          <w:sz w:val="40"/>
          <w:szCs w:val="40"/>
          <w:lang w:eastAsia="en-US"/>
        </w:rPr>
        <w:t>Personalkosten auf Basis der Richtlinie zur Förderung außerschulischer Lernzentren für digitale Bildung im Land Hessen vom</w:t>
      </w:r>
      <w:r w:rsidRPr="009D5473">
        <w:rPr>
          <w:rFonts w:eastAsia="Arial" w:cs="Arial"/>
          <w:b/>
          <w:bCs/>
          <w:sz w:val="40"/>
          <w:szCs w:val="40"/>
          <w:lang w:eastAsia="en-US"/>
        </w:rPr>
        <w:t xml:space="preserve"> </w:t>
      </w:r>
      <w:r w:rsidR="00721DC0">
        <w:rPr>
          <w:rFonts w:eastAsia="Arial" w:cs="Arial"/>
          <w:b/>
          <w:bCs/>
          <w:sz w:val="40"/>
          <w:szCs w:val="40"/>
          <w:lang w:eastAsia="en-US"/>
        </w:rPr>
        <w:t>05.08.</w:t>
      </w:r>
      <w:r w:rsidRPr="009D5473">
        <w:rPr>
          <w:rFonts w:eastAsia="Arial" w:cs="Arial"/>
          <w:b/>
          <w:bCs/>
          <w:sz w:val="40"/>
          <w:szCs w:val="40"/>
          <w:lang w:eastAsia="en-US"/>
        </w:rPr>
        <w:t>2025</w:t>
      </w:r>
      <w:r w:rsidR="005E4FA8">
        <w:rPr>
          <w:rFonts w:eastAsia="Arial" w:cs="Arial"/>
          <w:b/>
          <w:bCs/>
          <w:sz w:val="40"/>
          <w:szCs w:val="40"/>
          <w:lang w:eastAsia="en-US"/>
        </w:rPr>
        <w:t xml:space="preserve"> (StAnz. </w:t>
      </w:r>
      <w:r w:rsidR="00721DC0">
        <w:rPr>
          <w:rFonts w:eastAsia="Arial" w:cs="Arial"/>
          <w:b/>
          <w:bCs/>
          <w:sz w:val="40"/>
          <w:szCs w:val="40"/>
          <w:lang w:eastAsia="en-US"/>
        </w:rPr>
        <w:t>42</w:t>
      </w:r>
      <w:r w:rsidR="005E4FA8">
        <w:rPr>
          <w:rFonts w:eastAsia="Arial" w:cs="Arial"/>
          <w:b/>
          <w:bCs/>
          <w:sz w:val="40"/>
          <w:szCs w:val="40"/>
          <w:lang w:eastAsia="en-US"/>
        </w:rPr>
        <w:t>/2025 S.</w:t>
      </w:r>
      <w:r w:rsidR="00721DC0">
        <w:rPr>
          <w:rFonts w:eastAsia="Arial" w:cs="Arial"/>
          <w:b/>
          <w:bCs/>
          <w:sz w:val="40"/>
          <w:szCs w:val="40"/>
          <w:lang w:eastAsia="en-US"/>
        </w:rPr>
        <w:t xml:space="preserve"> 1104</w:t>
      </w:r>
      <w:r w:rsidR="005E4FA8">
        <w:rPr>
          <w:rFonts w:eastAsia="Arial" w:cs="Arial"/>
          <w:b/>
          <w:bCs/>
          <w:sz w:val="40"/>
          <w:szCs w:val="40"/>
          <w:lang w:eastAsia="en-US"/>
        </w:rPr>
        <w:t>)</w:t>
      </w:r>
    </w:p>
    <w:p w14:paraId="705F0940" w14:textId="77777777" w:rsidR="00B35B68" w:rsidRDefault="00B35B68" w:rsidP="00025432">
      <w:pPr>
        <w:ind w:right="193"/>
      </w:pPr>
    </w:p>
    <w:p w14:paraId="1349B9D6" w14:textId="77777777" w:rsidR="00692EB3" w:rsidRDefault="00692EB3" w:rsidP="00025432">
      <w:pPr>
        <w:ind w:right="193"/>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6"/>
        <w:gridCol w:w="3402"/>
      </w:tblGrid>
      <w:tr w:rsidR="0045062A" w14:paraId="67A6D9A5" w14:textId="77777777" w:rsidTr="009D5473">
        <w:tc>
          <w:tcPr>
            <w:tcW w:w="4106" w:type="dxa"/>
            <w:tcBorders>
              <w:right w:val="single" w:sz="4" w:space="0" w:color="auto"/>
            </w:tcBorders>
            <w:vAlign w:val="center"/>
          </w:tcPr>
          <w:p w14:paraId="0CBAE02C" w14:textId="340C3CEC" w:rsidR="0045062A" w:rsidRPr="00D7612C" w:rsidRDefault="0045062A" w:rsidP="0045062A">
            <w:pPr>
              <w:ind w:right="193"/>
              <w:jc w:val="right"/>
              <w:rPr>
                <w:sz w:val="20"/>
              </w:rPr>
            </w:pPr>
            <w:r>
              <w:rPr>
                <w:sz w:val="20"/>
              </w:rPr>
              <w:t>Antragsnummer:</w:t>
            </w:r>
          </w:p>
        </w:tc>
        <w:tc>
          <w:tcPr>
            <w:tcW w:w="3402" w:type="dxa"/>
            <w:tcBorders>
              <w:top w:val="single" w:sz="4" w:space="0" w:color="auto"/>
              <w:left w:val="single" w:sz="4" w:space="0" w:color="auto"/>
              <w:bottom w:val="single" w:sz="4" w:space="0" w:color="auto"/>
              <w:right w:val="single" w:sz="4" w:space="0" w:color="auto"/>
            </w:tcBorders>
          </w:tcPr>
          <w:p w14:paraId="7836C169" w14:textId="77777777" w:rsidR="0045062A" w:rsidRDefault="0045062A" w:rsidP="00C26245">
            <w:pPr>
              <w:ind w:right="193"/>
            </w:pPr>
          </w:p>
        </w:tc>
      </w:tr>
      <w:tr w:rsidR="009F39D3" w14:paraId="3BD4952C" w14:textId="77777777" w:rsidTr="009D5473">
        <w:trPr>
          <w:gridAfter w:val="1"/>
          <w:wAfter w:w="3402" w:type="dxa"/>
        </w:trPr>
        <w:tc>
          <w:tcPr>
            <w:tcW w:w="4106" w:type="dxa"/>
            <w:vAlign w:val="center"/>
          </w:tcPr>
          <w:p w14:paraId="7A1B919A" w14:textId="416947AF" w:rsidR="009F39D3" w:rsidRPr="009D5473" w:rsidRDefault="009F39D3" w:rsidP="0045062A">
            <w:pPr>
              <w:ind w:right="193"/>
              <w:jc w:val="right"/>
              <w:rPr>
                <w:i/>
                <w:iCs/>
                <w:sz w:val="20"/>
              </w:rPr>
            </w:pPr>
            <w:bookmarkStart w:id="4" w:name="_Hlk192241684"/>
            <w:r w:rsidRPr="009D5473">
              <w:rPr>
                <w:i/>
                <w:iCs/>
                <w:sz w:val="16"/>
                <w:szCs w:val="16"/>
              </w:rPr>
              <w:t>(nur bei Änderungsantrag auszufüllen)</w:t>
            </w:r>
            <w:bookmarkEnd w:id="4"/>
          </w:p>
        </w:tc>
      </w:tr>
    </w:tbl>
    <w:p w14:paraId="2B6BDD3F" w14:textId="64138C75" w:rsidR="00B35B68" w:rsidRDefault="00B35B68">
      <w:r>
        <w:br w:type="page"/>
      </w:r>
    </w:p>
    <w:p w14:paraId="5D0044C9" w14:textId="030CA12C" w:rsidR="00B35B68" w:rsidRPr="00D7612C" w:rsidRDefault="00B35B68" w:rsidP="00B35B68">
      <w:pPr>
        <w:ind w:right="193"/>
        <w:rPr>
          <w:b/>
          <w:bCs/>
          <w:sz w:val="24"/>
          <w:szCs w:val="24"/>
        </w:rPr>
      </w:pPr>
      <w:r w:rsidRPr="00D7612C">
        <w:rPr>
          <w:b/>
          <w:bCs/>
          <w:sz w:val="24"/>
          <w:szCs w:val="24"/>
        </w:rPr>
        <w:lastRenderedPageBreak/>
        <w:t>Angaben Antragsteller*in</w:t>
      </w:r>
    </w:p>
    <w:p w14:paraId="22A30438" w14:textId="77777777" w:rsidR="00B35B68" w:rsidRPr="008D3149" w:rsidRDefault="00B35B68" w:rsidP="00B35B68">
      <w:pPr>
        <w:ind w:right="193"/>
        <w:rPr>
          <w:sz w:val="10"/>
          <w:szCs w:val="8"/>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1848"/>
        <w:gridCol w:w="2835"/>
        <w:gridCol w:w="1317"/>
      </w:tblGrid>
      <w:tr w:rsidR="00D7612C" w14:paraId="3B624EB4" w14:textId="77777777" w:rsidTr="00D7612C">
        <w:tc>
          <w:tcPr>
            <w:tcW w:w="2972" w:type="dxa"/>
            <w:tcBorders>
              <w:right w:val="single" w:sz="4" w:space="0" w:color="auto"/>
            </w:tcBorders>
          </w:tcPr>
          <w:p w14:paraId="4A7E7D0B" w14:textId="5DA64BA2" w:rsidR="00D7612C" w:rsidRPr="00D7612C" w:rsidRDefault="00D7612C" w:rsidP="00B35B68">
            <w:pPr>
              <w:ind w:right="193"/>
              <w:rPr>
                <w:sz w:val="20"/>
              </w:rPr>
            </w:pPr>
            <w:r w:rsidRPr="00D7612C">
              <w:rPr>
                <w:sz w:val="20"/>
              </w:rPr>
              <w:t xml:space="preserve">Name </w:t>
            </w:r>
            <w:r w:rsidR="00E30B20">
              <w:rPr>
                <w:sz w:val="20"/>
              </w:rPr>
              <w:t>Antragstellende</w:t>
            </w:r>
            <w:r w:rsidR="00D45121">
              <w:rPr>
                <w:sz w:val="20"/>
              </w:rPr>
              <w:t xml:space="preserve"> </w:t>
            </w:r>
          </w:p>
        </w:tc>
        <w:tc>
          <w:tcPr>
            <w:tcW w:w="6000" w:type="dxa"/>
            <w:gridSpan w:val="3"/>
            <w:tcBorders>
              <w:top w:val="single" w:sz="4" w:space="0" w:color="auto"/>
              <w:left w:val="single" w:sz="4" w:space="0" w:color="auto"/>
              <w:bottom w:val="single" w:sz="4" w:space="0" w:color="auto"/>
              <w:right w:val="single" w:sz="4" w:space="0" w:color="auto"/>
            </w:tcBorders>
          </w:tcPr>
          <w:p w14:paraId="58C347E1" w14:textId="77777777" w:rsidR="00D7612C" w:rsidRDefault="00D7612C" w:rsidP="00B35B68">
            <w:pPr>
              <w:ind w:right="193"/>
            </w:pPr>
          </w:p>
          <w:p w14:paraId="39C1B1E8" w14:textId="77777777" w:rsidR="00D7612C" w:rsidRDefault="00D7612C" w:rsidP="00B35B68">
            <w:pPr>
              <w:ind w:right="193"/>
            </w:pPr>
          </w:p>
          <w:p w14:paraId="70E4005A" w14:textId="77777777" w:rsidR="00D7612C" w:rsidRDefault="00D7612C" w:rsidP="00B35B68">
            <w:pPr>
              <w:ind w:right="193"/>
            </w:pPr>
          </w:p>
          <w:p w14:paraId="718FF977" w14:textId="77777777" w:rsidR="00D7612C" w:rsidRDefault="00D7612C" w:rsidP="00B35B68">
            <w:pPr>
              <w:ind w:right="193"/>
            </w:pPr>
          </w:p>
        </w:tc>
      </w:tr>
      <w:tr w:rsidR="00D7612C" w:rsidRPr="00D7612C" w14:paraId="12BA4354" w14:textId="77777777" w:rsidTr="00D7612C">
        <w:tc>
          <w:tcPr>
            <w:tcW w:w="2972" w:type="dxa"/>
          </w:tcPr>
          <w:p w14:paraId="45722EA0" w14:textId="77777777" w:rsidR="00D7612C" w:rsidRPr="00D7612C" w:rsidRDefault="00D7612C" w:rsidP="00B35B68">
            <w:pPr>
              <w:ind w:right="193"/>
              <w:rPr>
                <w:sz w:val="16"/>
                <w:szCs w:val="16"/>
              </w:rPr>
            </w:pPr>
          </w:p>
        </w:tc>
        <w:tc>
          <w:tcPr>
            <w:tcW w:w="6000" w:type="dxa"/>
            <w:gridSpan w:val="3"/>
            <w:tcBorders>
              <w:top w:val="single" w:sz="4" w:space="0" w:color="auto"/>
              <w:bottom w:val="single" w:sz="4" w:space="0" w:color="auto"/>
            </w:tcBorders>
          </w:tcPr>
          <w:p w14:paraId="487384CB" w14:textId="77777777" w:rsidR="00D7612C" w:rsidRPr="00D7612C" w:rsidRDefault="00D7612C" w:rsidP="00B35B68">
            <w:pPr>
              <w:ind w:right="193"/>
              <w:rPr>
                <w:sz w:val="16"/>
                <w:szCs w:val="16"/>
              </w:rPr>
            </w:pPr>
          </w:p>
        </w:tc>
      </w:tr>
      <w:tr w:rsidR="00D7612C" w14:paraId="5C3045E3" w14:textId="77777777" w:rsidTr="00D7612C">
        <w:tc>
          <w:tcPr>
            <w:tcW w:w="2972" w:type="dxa"/>
            <w:tcBorders>
              <w:right w:val="single" w:sz="4" w:space="0" w:color="auto"/>
            </w:tcBorders>
          </w:tcPr>
          <w:p w14:paraId="0EB5B05B" w14:textId="24FE39A4" w:rsidR="00D7612C" w:rsidRPr="00D7612C" w:rsidRDefault="00D7612C" w:rsidP="00B35B68">
            <w:pPr>
              <w:ind w:right="193"/>
              <w:rPr>
                <w:sz w:val="20"/>
              </w:rPr>
            </w:pPr>
            <w:r w:rsidRPr="00D7612C">
              <w:rPr>
                <w:sz w:val="20"/>
              </w:rPr>
              <w:t>Rechtsform</w:t>
            </w:r>
          </w:p>
        </w:tc>
        <w:tc>
          <w:tcPr>
            <w:tcW w:w="6000" w:type="dxa"/>
            <w:gridSpan w:val="3"/>
            <w:tcBorders>
              <w:top w:val="single" w:sz="4" w:space="0" w:color="auto"/>
              <w:left w:val="single" w:sz="4" w:space="0" w:color="auto"/>
              <w:bottom w:val="single" w:sz="4" w:space="0" w:color="auto"/>
              <w:right w:val="single" w:sz="4" w:space="0" w:color="auto"/>
            </w:tcBorders>
          </w:tcPr>
          <w:p w14:paraId="6B3B476E" w14:textId="77777777" w:rsidR="00D7612C" w:rsidRDefault="00D7612C" w:rsidP="00B35B68">
            <w:pPr>
              <w:ind w:right="193"/>
            </w:pPr>
          </w:p>
        </w:tc>
      </w:tr>
      <w:tr w:rsidR="00D7612C" w:rsidRPr="00D7612C" w14:paraId="1ED0EFC2" w14:textId="77777777" w:rsidTr="00D7612C">
        <w:tc>
          <w:tcPr>
            <w:tcW w:w="2972" w:type="dxa"/>
          </w:tcPr>
          <w:p w14:paraId="42F60A47" w14:textId="77777777" w:rsidR="00D7612C" w:rsidRPr="00D7612C" w:rsidRDefault="00D7612C" w:rsidP="00B35B68">
            <w:pPr>
              <w:ind w:right="193"/>
              <w:rPr>
                <w:sz w:val="16"/>
                <w:szCs w:val="16"/>
              </w:rPr>
            </w:pPr>
          </w:p>
        </w:tc>
        <w:tc>
          <w:tcPr>
            <w:tcW w:w="6000" w:type="dxa"/>
            <w:gridSpan w:val="3"/>
            <w:tcBorders>
              <w:top w:val="single" w:sz="4" w:space="0" w:color="auto"/>
              <w:bottom w:val="single" w:sz="4" w:space="0" w:color="auto"/>
            </w:tcBorders>
          </w:tcPr>
          <w:p w14:paraId="73F52673" w14:textId="77777777" w:rsidR="00D7612C" w:rsidRPr="00D7612C" w:rsidRDefault="00D7612C" w:rsidP="00B35B68">
            <w:pPr>
              <w:ind w:right="193"/>
              <w:rPr>
                <w:sz w:val="16"/>
                <w:szCs w:val="16"/>
              </w:rPr>
            </w:pPr>
          </w:p>
        </w:tc>
      </w:tr>
      <w:tr w:rsidR="00D7612C" w14:paraId="29E0486D" w14:textId="77777777" w:rsidTr="00D7612C">
        <w:tc>
          <w:tcPr>
            <w:tcW w:w="2972" w:type="dxa"/>
            <w:tcBorders>
              <w:right w:val="single" w:sz="4" w:space="0" w:color="auto"/>
            </w:tcBorders>
          </w:tcPr>
          <w:p w14:paraId="508AA132" w14:textId="2E349547" w:rsidR="00D7612C" w:rsidRPr="00D7612C" w:rsidRDefault="00D7612C" w:rsidP="00B35B68">
            <w:pPr>
              <w:ind w:right="193"/>
              <w:rPr>
                <w:sz w:val="20"/>
              </w:rPr>
            </w:pPr>
            <w:r w:rsidRPr="00D7612C">
              <w:rPr>
                <w:sz w:val="20"/>
              </w:rPr>
              <w:t>Rechtsträger</w:t>
            </w:r>
          </w:p>
        </w:tc>
        <w:tc>
          <w:tcPr>
            <w:tcW w:w="6000" w:type="dxa"/>
            <w:gridSpan w:val="3"/>
            <w:tcBorders>
              <w:top w:val="single" w:sz="4" w:space="0" w:color="auto"/>
              <w:left w:val="single" w:sz="4" w:space="0" w:color="auto"/>
              <w:bottom w:val="single" w:sz="4" w:space="0" w:color="auto"/>
              <w:right w:val="single" w:sz="4" w:space="0" w:color="auto"/>
            </w:tcBorders>
          </w:tcPr>
          <w:p w14:paraId="7156CC15" w14:textId="77777777" w:rsidR="00D7612C" w:rsidRDefault="00D7612C" w:rsidP="00B35B68">
            <w:pPr>
              <w:ind w:right="193"/>
            </w:pPr>
          </w:p>
        </w:tc>
      </w:tr>
      <w:tr w:rsidR="00D7612C" w:rsidRPr="00D7612C" w14:paraId="2A0DE87F" w14:textId="77777777" w:rsidTr="00D7612C">
        <w:tc>
          <w:tcPr>
            <w:tcW w:w="2972" w:type="dxa"/>
          </w:tcPr>
          <w:p w14:paraId="1C474EBF" w14:textId="77777777" w:rsidR="00D7612C" w:rsidRPr="00D7612C" w:rsidRDefault="00D7612C" w:rsidP="00B35B68">
            <w:pPr>
              <w:ind w:right="193"/>
              <w:rPr>
                <w:sz w:val="16"/>
                <w:szCs w:val="16"/>
              </w:rPr>
            </w:pPr>
          </w:p>
        </w:tc>
        <w:tc>
          <w:tcPr>
            <w:tcW w:w="6000" w:type="dxa"/>
            <w:gridSpan w:val="3"/>
            <w:tcBorders>
              <w:top w:val="single" w:sz="4" w:space="0" w:color="auto"/>
              <w:bottom w:val="single" w:sz="4" w:space="0" w:color="auto"/>
            </w:tcBorders>
          </w:tcPr>
          <w:p w14:paraId="76A4C45C" w14:textId="77777777" w:rsidR="00D7612C" w:rsidRPr="00D7612C" w:rsidRDefault="00D7612C" w:rsidP="00B35B68">
            <w:pPr>
              <w:ind w:right="193"/>
              <w:rPr>
                <w:sz w:val="16"/>
                <w:szCs w:val="16"/>
              </w:rPr>
            </w:pPr>
          </w:p>
        </w:tc>
      </w:tr>
      <w:tr w:rsidR="00D7612C" w14:paraId="6DAE406F" w14:textId="77777777" w:rsidTr="00D7612C">
        <w:tc>
          <w:tcPr>
            <w:tcW w:w="2972" w:type="dxa"/>
            <w:tcBorders>
              <w:right w:val="single" w:sz="4" w:space="0" w:color="auto"/>
            </w:tcBorders>
          </w:tcPr>
          <w:p w14:paraId="729D1957" w14:textId="51679253" w:rsidR="00D7612C" w:rsidRPr="00D7612C" w:rsidRDefault="00D7612C" w:rsidP="00B35B68">
            <w:pPr>
              <w:ind w:right="193"/>
              <w:rPr>
                <w:sz w:val="20"/>
              </w:rPr>
            </w:pPr>
            <w:r w:rsidRPr="00D7612C">
              <w:rPr>
                <w:sz w:val="20"/>
              </w:rPr>
              <w:t>Steuernummer</w:t>
            </w:r>
          </w:p>
        </w:tc>
        <w:tc>
          <w:tcPr>
            <w:tcW w:w="6000" w:type="dxa"/>
            <w:gridSpan w:val="3"/>
            <w:tcBorders>
              <w:top w:val="single" w:sz="4" w:space="0" w:color="auto"/>
              <w:left w:val="single" w:sz="4" w:space="0" w:color="auto"/>
              <w:bottom w:val="single" w:sz="4" w:space="0" w:color="auto"/>
              <w:right w:val="single" w:sz="4" w:space="0" w:color="auto"/>
            </w:tcBorders>
          </w:tcPr>
          <w:p w14:paraId="0FE20A35" w14:textId="77777777" w:rsidR="00D7612C" w:rsidRDefault="00D7612C" w:rsidP="00B35B68">
            <w:pPr>
              <w:ind w:right="193"/>
            </w:pPr>
          </w:p>
        </w:tc>
      </w:tr>
      <w:tr w:rsidR="00D7612C" w:rsidRPr="00D7612C" w14:paraId="1CF323F7" w14:textId="77777777" w:rsidTr="00D7612C">
        <w:tc>
          <w:tcPr>
            <w:tcW w:w="2972" w:type="dxa"/>
          </w:tcPr>
          <w:p w14:paraId="50EAD078" w14:textId="77777777" w:rsidR="00D7612C" w:rsidRPr="00D7612C" w:rsidRDefault="00D7612C" w:rsidP="00B35B68">
            <w:pPr>
              <w:ind w:right="193"/>
              <w:rPr>
                <w:sz w:val="16"/>
                <w:szCs w:val="16"/>
              </w:rPr>
            </w:pPr>
          </w:p>
        </w:tc>
        <w:tc>
          <w:tcPr>
            <w:tcW w:w="6000" w:type="dxa"/>
            <w:gridSpan w:val="3"/>
            <w:tcBorders>
              <w:top w:val="single" w:sz="4" w:space="0" w:color="auto"/>
              <w:bottom w:val="single" w:sz="4" w:space="0" w:color="auto"/>
            </w:tcBorders>
          </w:tcPr>
          <w:p w14:paraId="5B4C6608" w14:textId="77777777" w:rsidR="00D7612C" w:rsidRPr="00D7612C" w:rsidRDefault="00D7612C" w:rsidP="00B35B68">
            <w:pPr>
              <w:ind w:right="193"/>
              <w:rPr>
                <w:sz w:val="16"/>
                <w:szCs w:val="16"/>
              </w:rPr>
            </w:pPr>
          </w:p>
        </w:tc>
      </w:tr>
      <w:tr w:rsidR="00D7612C" w14:paraId="35FE0C4A" w14:textId="77777777" w:rsidTr="00D7612C">
        <w:tc>
          <w:tcPr>
            <w:tcW w:w="2972" w:type="dxa"/>
            <w:tcBorders>
              <w:right w:val="single" w:sz="4" w:space="0" w:color="auto"/>
            </w:tcBorders>
          </w:tcPr>
          <w:p w14:paraId="2C729658" w14:textId="4724A39C" w:rsidR="00D7612C" w:rsidRPr="00D7612C" w:rsidRDefault="00D7612C" w:rsidP="00D7612C">
            <w:pPr>
              <w:ind w:right="193"/>
              <w:rPr>
                <w:sz w:val="20"/>
              </w:rPr>
            </w:pPr>
            <w:r w:rsidRPr="00D7612C">
              <w:rPr>
                <w:spacing w:val="-2"/>
                <w:sz w:val="20"/>
              </w:rPr>
              <w:t>UmsatzSt-/MwSt.-Nr</w:t>
            </w:r>
          </w:p>
        </w:tc>
        <w:tc>
          <w:tcPr>
            <w:tcW w:w="6000" w:type="dxa"/>
            <w:gridSpan w:val="3"/>
            <w:tcBorders>
              <w:top w:val="single" w:sz="4" w:space="0" w:color="auto"/>
              <w:left w:val="single" w:sz="4" w:space="0" w:color="auto"/>
              <w:bottom w:val="single" w:sz="4" w:space="0" w:color="auto"/>
              <w:right w:val="single" w:sz="4" w:space="0" w:color="auto"/>
            </w:tcBorders>
          </w:tcPr>
          <w:p w14:paraId="42FE6F3B" w14:textId="77777777" w:rsidR="00D7612C" w:rsidRDefault="00D7612C" w:rsidP="00D7612C">
            <w:pPr>
              <w:ind w:right="193"/>
            </w:pPr>
          </w:p>
        </w:tc>
      </w:tr>
      <w:tr w:rsidR="00D7612C" w:rsidRPr="00D7612C" w14:paraId="23072656" w14:textId="77777777" w:rsidTr="00D7612C">
        <w:tc>
          <w:tcPr>
            <w:tcW w:w="2972" w:type="dxa"/>
          </w:tcPr>
          <w:p w14:paraId="295F4316" w14:textId="77777777" w:rsidR="00D7612C" w:rsidRPr="00D7612C" w:rsidRDefault="00D7612C" w:rsidP="00D7612C">
            <w:pPr>
              <w:ind w:right="193"/>
              <w:rPr>
                <w:sz w:val="16"/>
                <w:szCs w:val="16"/>
              </w:rPr>
            </w:pPr>
          </w:p>
        </w:tc>
        <w:tc>
          <w:tcPr>
            <w:tcW w:w="6000" w:type="dxa"/>
            <w:gridSpan w:val="3"/>
            <w:tcBorders>
              <w:top w:val="single" w:sz="4" w:space="0" w:color="auto"/>
              <w:bottom w:val="single" w:sz="4" w:space="0" w:color="auto"/>
            </w:tcBorders>
          </w:tcPr>
          <w:p w14:paraId="469D7E68" w14:textId="77777777" w:rsidR="00D7612C" w:rsidRPr="00D7612C" w:rsidRDefault="00D7612C" w:rsidP="00D7612C">
            <w:pPr>
              <w:ind w:right="193"/>
              <w:rPr>
                <w:sz w:val="16"/>
                <w:szCs w:val="16"/>
              </w:rPr>
            </w:pPr>
          </w:p>
        </w:tc>
      </w:tr>
      <w:tr w:rsidR="00736474" w14:paraId="32AFC722" w14:textId="77777777" w:rsidTr="00736474">
        <w:tc>
          <w:tcPr>
            <w:tcW w:w="2972" w:type="dxa"/>
            <w:tcBorders>
              <w:right w:val="single" w:sz="4" w:space="0" w:color="auto"/>
            </w:tcBorders>
          </w:tcPr>
          <w:p w14:paraId="5FC09F3B" w14:textId="5C46B3B6" w:rsidR="00736474" w:rsidRPr="00D7612C" w:rsidRDefault="00736474" w:rsidP="00D7612C">
            <w:pPr>
              <w:ind w:right="193"/>
              <w:rPr>
                <w:sz w:val="20"/>
              </w:rPr>
            </w:pPr>
            <w:r w:rsidRPr="00D7612C">
              <w:rPr>
                <w:sz w:val="20"/>
              </w:rPr>
              <w:t>Straße</w:t>
            </w:r>
            <w:r w:rsidRPr="00D7612C">
              <w:rPr>
                <w:spacing w:val="-14"/>
                <w:sz w:val="20"/>
              </w:rPr>
              <w:t xml:space="preserve"> </w:t>
            </w:r>
            <w:r w:rsidRPr="00D7612C">
              <w:rPr>
                <w:sz w:val="20"/>
              </w:rPr>
              <w:t>/</w:t>
            </w:r>
            <w:r w:rsidRPr="00D7612C">
              <w:rPr>
                <w:spacing w:val="-14"/>
                <w:sz w:val="20"/>
              </w:rPr>
              <w:t xml:space="preserve"> </w:t>
            </w:r>
            <w:r w:rsidRPr="00D7612C">
              <w:rPr>
                <w:sz w:val="20"/>
              </w:rPr>
              <w:t>Hausnummer</w:t>
            </w:r>
          </w:p>
        </w:tc>
        <w:tc>
          <w:tcPr>
            <w:tcW w:w="4683" w:type="dxa"/>
            <w:gridSpan w:val="2"/>
            <w:tcBorders>
              <w:top w:val="single" w:sz="4" w:space="0" w:color="auto"/>
              <w:left w:val="single" w:sz="4" w:space="0" w:color="auto"/>
              <w:bottom w:val="single" w:sz="4" w:space="0" w:color="auto"/>
              <w:right w:val="single" w:sz="4" w:space="0" w:color="auto"/>
            </w:tcBorders>
          </w:tcPr>
          <w:p w14:paraId="57089E04" w14:textId="77777777" w:rsidR="00736474" w:rsidRDefault="00736474" w:rsidP="00D7612C">
            <w:pPr>
              <w:ind w:right="193"/>
            </w:pPr>
          </w:p>
        </w:tc>
        <w:tc>
          <w:tcPr>
            <w:tcW w:w="1317" w:type="dxa"/>
            <w:tcBorders>
              <w:top w:val="single" w:sz="4" w:space="0" w:color="auto"/>
              <w:left w:val="single" w:sz="4" w:space="0" w:color="auto"/>
              <w:bottom w:val="single" w:sz="4" w:space="0" w:color="auto"/>
              <w:right w:val="single" w:sz="4" w:space="0" w:color="auto"/>
            </w:tcBorders>
          </w:tcPr>
          <w:p w14:paraId="7BA98DBF" w14:textId="07475806" w:rsidR="00736474" w:rsidRDefault="00736474" w:rsidP="00D7612C">
            <w:pPr>
              <w:ind w:right="193"/>
            </w:pPr>
          </w:p>
        </w:tc>
      </w:tr>
      <w:tr w:rsidR="00D7612C" w:rsidRPr="00D7612C" w14:paraId="6652DEE0" w14:textId="77777777" w:rsidTr="00D7612C">
        <w:tc>
          <w:tcPr>
            <w:tcW w:w="2972" w:type="dxa"/>
          </w:tcPr>
          <w:p w14:paraId="46131D50" w14:textId="77777777" w:rsidR="00D7612C" w:rsidRPr="00D7612C" w:rsidRDefault="00D7612C" w:rsidP="00D7612C">
            <w:pPr>
              <w:ind w:right="193"/>
              <w:rPr>
                <w:sz w:val="16"/>
                <w:szCs w:val="16"/>
              </w:rPr>
            </w:pPr>
          </w:p>
        </w:tc>
        <w:tc>
          <w:tcPr>
            <w:tcW w:w="6000" w:type="dxa"/>
            <w:gridSpan w:val="3"/>
            <w:tcBorders>
              <w:top w:val="single" w:sz="4" w:space="0" w:color="auto"/>
              <w:bottom w:val="single" w:sz="4" w:space="0" w:color="auto"/>
            </w:tcBorders>
          </w:tcPr>
          <w:p w14:paraId="665858C8" w14:textId="77777777" w:rsidR="00D7612C" w:rsidRPr="00D7612C" w:rsidRDefault="00D7612C" w:rsidP="00D7612C">
            <w:pPr>
              <w:ind w:right="193"/>
              <w:rPr>
                <w:sz w:val="16"/>
                <w:szCs w:val="16"/>
              </w:rPr>
            </w:pPr>
          </w:p>
        </w:tc>
      </w:tr>
      <w:tr w:rsidR="00736474" w14:paraId="129D08FE" w14:textId="77777777" w:rsidTr="00736474">
        <w:tc>
          <w:tcPr>
            <w:tcW w:w="2972" w:type="dxa"/>
            <w:tcBorders>
              <w:right w:val="single" w:sz="4" w:space="0" w:color="auto"/>
            </w:tcBorders>
          </w:tcPr>
          <w:p w14:paraId="1C10ADD7" w14:textId="2149AFD9" w:rsidR="00736474" w:rsidRPr="00D7612C" w:rsidRDefault="00736474" w:rsidP="00D7612C">
            <w:pPr>
              <w:ind w:right="193"/>
              <w:rPr>
                <w:sz w:val="20"/>
              </w:rPr>
            </w:pPr>
            <w:r w:rsidRPr="00D7612C">
              <w:rPr>
                <w:sz w:val="20"/>
              </w:rPr>
              <w:t>PLZ / Ort</w:t>
            </w:r>
          </w:p>
        </w:tc>
        <w:tc>
          <w:tcPr>
            <w:tcW w:w="1848" w:type="dxa"/>
            <w:tcBorders>
              <w:top w:val="single" w:sz="4" w:space="0" w:color="auto"/>
              <w:left w:val="single" w:sz="4" w:space="0" w:color="auto"/>
              <w:bottom w:val="single" w:sz="4" w:space="0" w:color="auto"/>
              <w:right w:val="single" w:sz="4" w:space="0" w:color="auto"/>
            </w:tcBorders>
          </w:tcPr>
          <w:p w14:paraId="1C40740E" w14:textId="77777777" w:rsidR="00736474" w:rsidRDefault="00736474" w:rsidP="00D7612C">
            <w:pPr>
              <w:ind w:right="193"/>
            </w:pPr>
          </w:p>
        </w:tc>
        <w:tc>
          <w:tcPr>
            <w:tcW w:w="4152" w:type="dxa"/>
            <w:gridSpan w:val="2"/>
            <w:tcBorders>
              <w:top w:val="single" w:sz="4" w:space="0" w:color="auto"/>
              <w:left w:val="single" w:sz="4" w:space="0" w:color="auto"/>
              <w:bottom w:val="single" w:sz="4" w:space="0" w:color="auto"/>
              <w:right w:val="single" w:sz="4" w:space="0" w:color="auto"/>
            </w:tcBorders>
          </w:tcPr>
          <w:p w14:paraId="46E9CE52" w14:textId="4E9A9B31" w:rsidR="00736474" w:rsidRDefault="00736474" w:rsidP="00D7612C">
            <w:pPr>
              <w:ind w:right="193"/>
            </w:pPr>
          </w:p>
        </w:tc>
      </w:tr>
      <w:tr w:rsidR="00D7612C" w:rsidRPr="00D7612C" w14:paraId="76775257" w14:textId="77777777" w:rsidTr="00D7612C">
        <w:tc>
          <w:tcPr>
            <w:tcW w:w="2972" w:type="dxa"/>
          </w:tcPr>
          <w:p w14:paraId="0FE22FB7" w14:textId="77777777" w:rsidR="00D7612C" w:rsidRPr="00D7612C" w:rsidRDefault="00D7612C" w:rsidP="00D7612C">
            <w:pPr>
              <w:ind w:right="193"/>
              <w:rPr>
                <w:sz w:val="16"/>
                <w:szCs w:val="16"/>
              </w:rPr>
            </w:pPr>
          </w:p>
        </w:tc>
        <w:tc>
          <w:tcPr>
            <w:tcW w:w="6000" w:type="dxa"/>
            <w:gridSpan w:val="3"/>
            <w:tcBorders>
              <w:top w:val="single" w:sz="4" w:space="0" w:color="auto"/>
              <w:bottom w:val="single" w:sz="4" w:space="0" w:color="auto"/>
            </w:tcBorders>
          </w:tcPr>
          <w:p w14:paraId="734D45AF" w14:textId="77777777" w:rsidR="00D7612C" w:rsidRPr="00D7612C" w:rsidRDefault="00D7612C" w:rsidP="00D7612C">
            <w:pPr>
              <w:ind w:right="193"/>
              <w:rPr>
                <w:sz w:val="16"/>
                <w:szCs w:val="16"/>
              </w:rPr>
            </w:pPr>
          </w:p>
        </w:tc>
      </w:tr>
      <w:tr w:rsidR="00D7612C" w14:paraId="01F288FE" w14:textId="77777777" w:rsidTr="00A30410">
        <w:tc>
          <w:tcPr>
            <w:tcW w:w="2972" w:type="dxa"/>
            <w:tcBorders>
              <w:right w:val="single" w:sz="4" w:space="0" w:color="auto"/>
            </w:tcBorders>
          </w:tcPr>
          <w:p w14:paraId="2A41ED00" w14:textId="6A3A7C7F" w:rsidR="00D7612C" w:rsidRPr="00D7612C" w:rsidRDefault="00D7612C" w:rsidP="00D7612C">
            <w:pPr>
              <w:ind w:right="193"/>
              <w:rPr>
                <w:sz w:val="20"/>
              </w:rPr>
            </w:pPr>
            <w:r w:rsidRPr="00D7612C">
              <w:rPr>
                <w:spacing w:val="-2"/>
                <w:sz w:val="20"/>
              </w:rPr>
              <w:t>Bundesland</w:t>
            </w:r>
          </w:p>
        </w:tc>
        <w:tc>
          <w:tcPr>
            <w:tcW w:w="6000" w:type="dxa"/>
            <w:gridSpan w:val="3"/>
            <w:tcBorders>
              <w:top w:val="single" w:sz="4" w:space="0" w:color="auto"/>
              <w:left w:val="single" w:sz="4" w:space="0" w:color="auto"/>
              <w:bottom w:val="single" w:sz="4" w:space="0" w:color="auto"/>
              <w:right w:val="single" w:sz="4" w:space="0" w:color="auto"/>
            </w:tcBorders>
          </w:tcPr>
          <w:p w14:paraId="3E2DE68D" w14:textId="77777777" w:rsidR="00D7612C" w:rsidRDefault="00D7612C" w:rsidP="00D7612C">
            <w:pPr>
              <w:ind w:right="193"/>
            </w:pPr>
          </w:p>
        </w:tc>
      </w:tr>
      <w:tr w:rsidR="00D7612C" w:rsidRPr="00D7612C" w14:paraId="2D9D3BE8" w14:textId="77777777" w:rsidTr="00A30410">
        <w:tc>
          <w:tcPr>
            <w:tcW w:w="2972" w:type="dxa"/>
          </w:tcPr>
          <w:p w14:paraId="522301A7" w14:textId="77777777" w:rsidR="00D7612C" w:rsidRPr="00D7612C" w:rsidRDefault="00D7612C" w:rsidP="00D7612C">
            <w:pPr>
              <w:ind w:right="193"/>
              <w:rPr>
                <w:sz w:val="16"/>
                <w:szCs w:val="16"/>
              </w:rPr>
            </w:pPr>
          </w:p>
        </w:tc>
        <w:tc>
          <w:tcPr>
            <w:tcW w:w="6000" w:type="dxa"/>
            <w:gridSpan w:val="3"/>
            <w:tcBorders>
              <w:top w:val="single" w:sz="4" w:space="0" w:color="auto"/>
            </w:tcBorders>
          </w:tcPr>
          <w:p w14:paraId="24034C92" w14:textId="77777777" w:rsidR="00D7612C" w:rsidRPr="00D7612C" w:rsidRDefault="00D7612C" w:rsidP="00D7612C">
            <w:pPr>
              <w:ind w:right="193"/>
              <w:rPr>
                <w:sz w:val="16"/>
                <w:szCs w:val="16"/>
              </w:rPr>
            </w:pPr>
          </w:p>
        </w:tc>
      </w:tr>
    </w:tbl>
    <w:p w14:paraId="1E81C2D0" w14:textId="77777777" w:rsidR="00B35B68" w:rsidRDefault="00B35B68" w:rsidP="00B35B68">
      <w:pPr>
        <w:ind w:right="193"/>
      </w:pPr>
    </w:p>
    <w:tbl>
      <w:tblPr>
        <w:tblStyle w:val="Tabellenraster"/>
        <w:tblW w:w="101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83"/>
        <w:gridCol w:w="2299"/>
      </w:tblGrid>
      <w:tr w:rsidR="009B7D84" w:rsidRPr="009E5F2F" w14:paraId="0D443EF2" w14:textId="77777777" w:rsidTr="00FB1D65">
        <w:tc>
          <w:tcPr>
            <w:tcW w:w="7883" w:type="dxa"/>
            <w:tcBorders>
              <w:right w:val="single" w:sz="4" w:space="0" w:color="auto"/>
            </w:tcBorders>
          </w:tcPr>
          <w:p w14:paraId="3EC13410" w14:textId="77777777" w:rsidR="00E247E5" w:rsidRDefault="009B7D84" w:rsidP="00FB1D65">
            <w:pPr>
              <w:rPr>
                <w:color w:val="000000" w:themeColor="text1"/>
                <w:sz w:val="20"/>
                <w:szCs w:val="18"/>
              </w:rPr>
            </w:pPr>
            <w:r>
              <w:rPr>
                <w:color w:val="000000" w:themeColor="text1"/>
                <w:sz w:val="20"/>
                <w:szCs w:val="18"/>
              </w:rPr>
              <w:t>Ich bin / w</w:t>
            </w:r>
            <w:r w:rsidRPr="009E5F2F">
              <w:rPr>
                <w:color w:val="000000" w:themeColor="text1"/>
                <w:sz w:val="20"/>
                <w:szCs w:val="18"/>
              </w:rPr>
              <w:t xml:space="preserve">ir sind eine antragsstellende </w:t>
            </w:r>
            <w:r w:rsidR="00DE038E">
              <w:rPr>
                <w:color w:val="000000" w:themeColor="text1"/>
                <w:sz w:val="20"/>
                <w:szCs w:val="18"/>
              </w:rPr>
              <w:t xml:space="preserve">Gebietskörperschaft oder ein Eigenbetrieb </w:t>
            </w:r>
          </w:p>
          <w:p w14:paraId="7E907806" w14:textId="2BBAF7CD" w:rsidR="009B7D84" w:rsidRPr="009E5F2F" w:rsidRDefault="00DE038E" w:rsidP="00FB1D65">
            <w:pPr>
              <w:rPr>
                <w:color w:val="000000" w:themeColor="text1"/>
                <w:sz w:val="20"/>
                <w:szCs w:val="18"/>
              </w:rPr>
            </w:pPr>
            <w:r>
              <w:rPr>
                <w:color w:val="000000" w:themeColor="text1"/>
                <w:sz w:val="20"/>
                <w:szCs w:val="18"/>
              </w:rPr>
              <w:t>einer Gebietskörperschaft</w:t>
            </w:r>
            <w:r w:rsidR="009B7D84" w:rsidRPr="009E5F2F">
              <w:rPr>
                <w:color w:val="000000" w:themeColor="text1"/>
                <w:sz w:val="20"/>
                <w:szCs w:val="18"/>
              </w:rPr>
              <w:t xml:space="preserve"> </w:t>
            </w:r>
          </w:p>
        </w:tc>
        <w:tc>
          <w:tcPr>
            <w:tcW w:w="2299" w:type="dxa"/>
            <w:tcBorders>
              <w:top w:val="single" w:sz="4" w:space="0" w:color="auto"/>
              <w:left w:val="single" w:sz="4" w:space="0" w:color="auto"/>
              <w:bottom w:val="single" w:sz="4" w:space="0" w:color="auto"/>
              <w:right w:val="single" w:sz="4" w:space="0" w:color="auto"/>
            </w:tcBorders>
            <w:vAlign w:val="center"/>
          </w:tcPr>
          <w:p w14:paraId="075970AD" w14:textId="77777777" w:rsidR="009B7D84" w:rsidRPr="009E5F2F" w:rsidRDefault="00066DA1" w:rsidP="00FB1D65">
            <w:pPr>
              <w:rPr>
                <w:color w:val="000000" w:themeColor="text1"/>
                <w:sz w:val="20"/>
                <w:szCs w:val="18"/>
              </w:rPr>
            </w:pPr>
            <w:sdt>
              <w:sdtPr>
                <w:rPr>
                  <w:color w:val="000000" w:themeColor="text1"/>
                  <w:sz w:val="20"/>
                  <w:szCs w:val="18"/>
                </w:rPr>
                <w:alias w:val="Bitte auswählen"/>
                <w:tag w:val="Bitte auswählen"/>
                <w:id w:val="1282381099"/>
                <w:placeholder>
                  <w:docPart w:val="4A1D06993E0A4962B7F8B289B14AD3FB"/>
                </w:placeholder>
                <w:showingPlcHdr/>
                <w:dropDownList>
                  <w:listItem w:value="Wählen Sie ein Element aus."/>
                  <w:listItem w:displayText="Ja" w:value="Ja"/>
                  <w:listItem w:displayText="Nein" w:value="Nein"/>
                </w:dropDownList>
              </w:sdtPr>
              <w:sdtEndPr/>
              <w:sdtContent>
                <w:r w:rsidR="009B7D84" w:rsidRPr="00877A4E">
                  <w:rPr>
                    <w:color w:val="FF0000"/>
                    <w:sz w:val="20"/>
                    <w:szCs w:val="18"/>
                  </w:rPr>
                  <w:t>Bitte auswählen</w:t>
                </w:r>
              </w:sdtContent>
            </w:sdt>
          </w:p>
        </w:tc>
      </w:tr>
    </w:tbl>
    <w:p w14:paraId="2E51624C" w14:textId="77777777" w:rsidR="0081650C" w:rsidRDefault="0081650C" w:rsidP="00B35B68">
      <w:pPr>
        <w:ind w:right="193"/>
      </w:pPr>
    </w:p>
    <w:tbl>
      <w:tblPr>
        <w:tblStyle w:val="Tabellenraster"/>
        <w:tblW w:w="101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83"/>
        <w:gridCol w:w="2299"/>
      </w:tblGrid>
      <w:tr w:rsidR="00DE038E" w:rsidRPr="009E5F2F" w14:paraId="4C5250A9" w14:textId="77777777" w:rsidTr="00391089">
        <w:tc>
          <w:tcPr>
            <w:tcW w:w="7883" w:type="dxa"/>
            <w:tcBorders>
              <w:right w:val="single" w:sz="4" w:space="0" w:color="auto"/>
            </w:tcBorders>
          </w:tcPr>
          <w:p w14:paraId="37D8DCD9" w14:textId="7C7AD429" w:rsidR="00DE038E" w:rsidRPr="009E5F2F" w:rsidRDefault="00DE038E" w:rsidP="00391089">
            <w:pPr>
              <w:rPr>
                <w:color w:val="000000" w:themeColor="text1"/>
                <w:sz w:val="20"/>
                <w:szCs w:val="18"/>
              </w:rPr>
            </w:pPr>
            <w:r>
              <w:rPr>
                <w:color w:val="000000" w:themeColor="text1"/>
                <w:sz w:val="20"/>
                <w:szCs w:val="18"/>
              </w:rPr>
              <w:t>Ich bin / w</w:t>
            </w:r>
            <w:r w:rsidRPr="009E5F2F">
              <w:rPr>
                <w:color w:val="000000" w:themeColor="text1"/>
                <w:sz w:val="20"/>
                <w:szCs w:val="18"/>
              </w:rPr>
              <w:t xml:space="preserve">ir sind </w:t>
            </w:r>
            <w:r>
              <w:rPr>
                <w:color w:val="000000" w:themeColor="text1"/>
                <w:sz w:val="20"/>
                <w:szCs w:val="18"/>
              </w:rPr>
              <w:t>im öffentlichen Tarif</w:t>
            </w:r>
            <w:r w:rsidRPr="009E5F2F">
              <w:rPr>
                <w:color w:val="000000" w:themeColor="text1"/>
                <w:sz w:val="20"/>
                <w:szCs w:val="18"/>
              </w:rPr>
              <w:t xml:space="preserve"> </w:t>
            </w:r>
          </w:p>
        </w:tc>
        <w:tc>
          <w:tcPr>
            <w:tcW w:w="2299" w:type="dxa"/>
            <w:tcBorders>
              <w:top w:val="single" w:sz="4" w:space="0" w:color="auto"/>
              <w:left w:val="single" w:sz="4" w:space="0" w:color="auto"/>
              <w:bottom w:val="single" w:sz="4" w:space="0" w:color="auto"/>
              <w:right w:val="single" w:sz="4" w:space="0" w:color="auto"/>
            </w:tcBorders>
            <w:vAlign w:val="center"/>
          </w:tcPr>
          <w:p w14:paraId="0C5B7598" w14:textId="77777777" w:rsidR="00DE038E" w:rsidRDefault="00066DA1" w:rsidP="00391089">
            <w:pPr>
              <w:rPr>
                <w:color w:val="000000" w:themeColor="text1"/>
                <w:sz w:val="20"/>
                <w:szCs w:val="18"/>
              </w:rPr>
            </w:pPr>
            <w:sdt>
              <w:sdtPr>
                <w:rPr>
                  <w:color w:val="000000" w:themeColor="text1"/>
                  <w:sz w:val="20"/>
                  <w:szCs w:val="18"/>
                </w:rPr>
                <w:alias w:val="Bitte auswählen"/>
                <w:tag w:val="Bitte auswählen"/>
                <w:id w:val="1498617318"/>
                <w:placeholder>
                  <w:docPart w:val="27EDDDDE5C444B278255AF17F8EE7F02"/>
                </w:placeholder>
                <w:showingPlcHdr/>
                <w:dropDownList>
                  <w:listItem w:value="Wählen Sie ein Element aus."/>
                  <w:listItem w:displayText="Ja" w:value="Ja"/>
                  <w:listItem w:displayText="Nein" w:value="Nein"/>
                </w:dropDownList>
              </w:sdtPr>
              <w:sdtEndPr/>
              <w:sdtContent>
                <w:r w:rsidR="00DE038E" w:rsidRPr="00877A4E">
                  <w:rPr>
                    <w:color w:val="FF0000"/>
                    <w:sz w:val="20"/>
                    <w:szCs w:val="18"/>
                  </w:rPr>
                  <w:t>Bitte auswählen</w:t>
                </w:r>
              </w:sdtContent>
            </w:sdt>
          </w:p>
          <w:p w14:paraId="159D3DA3" w14:textId="77777777" w:rsidR="00E247E5" w:rsidRPr="009E5F2F" w:rsidRDefault="00E247E5" w:rsidP="00391089">
            <w:pPr>
              <w:rPr>
                <w:color w:val="000000" w:themeColor="text1"/>
                <w:sz w:val="20"/>
                <w:szCs w:val="18"/>
              </w:rPr>
            </w:pPr>
          </w:p>
        </w:tc>
      </w:tr>
    </w:tbl>
    <w:p w14:paraId="0AE512C2" w14:textId="77777777" w:rsidR="00DE038E" w:rsidRDefault="00DE038E" w:rsidP="00B35B68">
      <w:pPr>
        <w:ind w:right="193"/>
      </w:pPr>
    </w:p>
    <w:p w14:paraId="7B97D663" w14:textId="77777777" w:rsidR="00DE038E" w:rsidRDefault="00DE038E" w:rsidP="00B35B68">
      <w:pPr>
        <w:ind w:right="193"/>
      </w:pPr>
    </w:p>
    <w:p w14:paraId="1CC44DC1" w14:textId="60A0AF44" w:rsidR="0081650C" w:rsidRPr="0081650C" w:rsidRDefault="0081650C" w:rsidP="00B35B68">
      <w:pPr>
        <w:ind w:right="193"/>
        <w:rPr>
          <w:b/>
          <w:bCs/>
          <w:sz w:val="24"/>
          <w:szCs w:val="24"/>
        </w:rPr>
      </w:pPr>
      <w:r w:rsidRPr="0081650C">
        <w:rPr>
          <w:b/>
          <w:bCs/>
          <w:sz w:val="24"/>
          <w:szCs w:val="24"/>
        </w:rPr>
        <w:t xml:space="preserve">Kontaktdaten </w:t>
      </w:r>
      <w:r w:rsidR="00DB6939">
        <w:rPr>
          <w:b/>
          <w:bCs/>
          <w:sz w:val="24"/>
          <w:szCs w:val="24"/>
        </w:rPr>
        <w:t>Antragstellende</w:t>
      </w:r>
    </w:p>
    <w:p w14:paraId="0D833D3A" w14:textId="77777777" w:rsidR="0081650C" w:rsidRPr="008D3149" w:rsidRDefault="0081650C" w:rsidP="00B35B68">
      <w:pPr>
        <w:ind w:right="193"/>
        <w:rPr>
          <w:sz w:val="10"/>
          <w:szCs w:val="8"/>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6000"/>
      </w:tblGrid>
      <w:tr w:rsidR="0081650C" w14:paraId="38026A9B" w14:textId="77777777" w:rsidTr="00C26245">
        <w:tc>
          <w:tcPr>
            <w:tcW w:w="2972" w:type="dxa"/>
            <w:tcBorders>
              <w:right w:val="single" w:sz="4" w:space="0" w:color="auto"/>
            </w:tcBorders>
          </w:tcPr>
          <w:p w14:paraId="4993F3CC" w14:textId="3DE4259A" w:rsidR="0081650C" w:rsidRPr="00D7612C" w:rsidRDefault="0081650C" w:rsidP="00C26245">
            <w:pPr>
              <w:ind w:right="193"/>
              <w:rPr>
                <w:sz w:val="20"/>
              </w:rPr>
            </w:pPr>
            <w:r>
              <w:rPr>
                <w:sz w:val="20"/>
              </w:rPr>
              <w:t>Telefon</w:t>
            </w:r>
            <w:r>
              <w:rPr>
                <w:spacing w:val="-14"/>
                <w:sz w:val="20"/>
              </w:rPr>
              <w:t xml:space="preserve"> </w:t>
            </w:r>
            <w:r>
              <w:rPr>
                <w:sz w:val="20"/>
              </w:rPr>
              <w:t>(Zentrale)</w:t>
            </w:r>
          </w:p>
        </w:tc>
        <w:tc>
          <w:tcPr>
            <w:tcW w:w="6000" w:type="dxa"/>
            <w:tcBorders>
              <w:top w:val="single" w:sz="4" w:space="0" w:color="auto"/>
              <w:left w:val="single" w:sz="4" w:space="0" w:color="auto"/>
              <w:bottom w:val="single" w:sz="4" w:space="0" w:color="auto"/>
              <w:right w:val="single" w:sz="4" w:space="0" w:color="auto"/>
            </w:tcBorders>
          </w:tcPr>
          <w:p w14:paraId="4BFCB040" w14:textId="77777777" w:rsidR="0081650C" w:rsidRDefault="0081650C" w:rsidP="00C26245">
            <w:pPr>
              <w:ind w:right="193"/>
            </w:pPr>
          </w:p>
        </w:tc>
      </w:tr>
      <w:tr w:rsidR="0081650C" w:rsidRPr="00D7612C" w14:paraId="06E3E2CE" w14:textId="77777777" w:rsidTr="00C26245">
        <w:tc>
          <w:tcPr>
            <w:tcW w:w="2972" w:type="dxa"/>
          </w:tcPr>
          <w:p w14:paraId="4FC0909A" w14:textId="77777777" w:rsidR="0081650C" w:rsidRPr="00D7612C" w:rsidRDefault="0081650C" w:rsidP="00C26245">
            <w:pPr>
              <w:ind w:right="193"/>
              <w:rPr>
                <w:sz w:val="16"/>
                <w:szCs w:val="16"/>
              </w:rPr>
            </w:pPr>
          </w:p>
        </w:tc>
        <w:tc>
          <w:tcPr>
            <w:tcW w:w="6000" w:type="dxa"/>
            <w:tcBorders>
              <w:top w:val="single" w:sz="4" w:space="0" w:color="auto"/>
              <w:bottom w:val="single" w:sz="4" w:space="0" w:color="auto"/>
            </w:tcBorders>
          </w:tcPr>
          <w:p w14:paraId="29784B0C" w14:textId="77777777" w:rsidR="0081650C" w:rsidRPr="00D7612C" w:rsidRDefault="0081650C" w:rsidP="00C26245">
            <w:pPr>
              <w:ind w:right="193"/>
              <w:rPr>
                <w:sz w:val="16"/>
                <w:szCs w:val="16"/>
              </w:rPr>
            </w:pPr>
          </w:p>
        </w:tc>
      </w:tr>
      <w:tr w:rsidR="0081650C" w14:paraId="672F872E" w14:textId="77777777" w:rsidTr="00C26245">
        <w:tc>
          <w:tcPr>
            <w:tcW w:w="2972" w:type="dxa"/>
            <w:tcBorders>
              <w:right w:val="single" w:sz="4" w:space="0" w:color="auto"/>
            </w:tcBorders>
          </w:tcPr>
          <w:p w14:paraId="6F80AB56" w14:textId="13E04762" w:rsidR="0081650C" w:rsidRPr="00D7612C" w:rsidRDefault="0081650C" w:rsidP="00C26245">
            <w:pPr>
              <w:ind w:right="193"/>
              <w:rPr>
                <w:sz w:val="20"/>
              </w:rPr>
            </w:pPr>
            <w:r>
              <w:rPr>
                <w:sz w:val="20"/>
              </w:rPr>
              <w:t>E-Mail (Zentrale)</w:t>
            </w:r>
          </w:p>
        </w:tc>
        <w:tc>
          <w:tcPr>
            <w:tcW w:w="6000" w:type="dxa"/>
            <w:tcBorders>
              <w:top w:val="single" w:sz="4" w:space="0" w:color="auto"/>
              <w:left w:val="single" w:sz="4" w:space="0" w:color="auto"/>
              <w:bottom w:val="single" w:sz="4" w:space="0" w:color="auto"/>
              <w:right w:val="single" w:sz="4" w:space="0" w:color="auto"/>
            </w:tcBorders>
          </w:tcPr>
          <w:p w14:paraId="3639EC6B" w14:textId="77777777" w:rsidR="0081650C" w:rsidRDefault="0081650C" w:rsidP="00C26245">
            <w:pPr>
              <w:ind w:right="193"/>
            </w:pPr>
          </w:p>
        </w:tc>
      </w:tr>
    </w:tbl>
    <w:p w14:paraId="22967CBD" w14:textId="77777777" w:rsidR="0081650C" w:rsidRDefault="0081650C" w:rsidP="00B35B68">
      <w:pPr>
        <w:ind w:right="193"/>
      </w:pPr>
    </w:p>
    <w:p w14:paraId="59846CDD" w14:textId="77777777" w:rsidR="0081650C" w:rsidRDefault="0081650C" w:rsidP="00B35B68">
      <w:pPr>
        <w:ind w:right="193"/>
      </w:pPr>
    </w:p>
    <w:p w14:paraId="0E216F10" w14:textId="77777777" w:rsidR="0081650C" w:rsidRDefault="0081650C" w:rsidP="00B35B68">
      <w:pPr>
        <w:ind w:right="193"/>
      </w:pPr>
    </w:p>
    <w:p w14:paraId="0F2CC55E" w14:textId="41BC86B5" w:rsidR="0081650C" w:rsidRPr="0081650C" w:rsidRDefault="0081650C" w:rsidP="0081650C">
      <w:pPr>
        <w:ind w:right="193"/>
        <w:rPr>
          <w:b/>
          <w:bCs/>
          <w:sz w:val="24"/>
          <w:szCs w:val="24"/>
        </w:rPr>
      </w:pPr>
      <w:r>
        <w:rPr>
          <w:b/>
          <w:bCs/>
          <w:sz w:val="24"/>
          <w:szCs w:val="24"/>
        </w:rPr>
        <w:t>Bankverbindung</w:t>
      </w:r>
    </w:p>
    <w:p w14:paraId="439C6171" w14:textId="77777777" w:rsidR="0081650C" w:rsidRPr="008D3149" w:rsidRDefault="0081650C" w:rsidP="0081650C">
      <w:pPr>
        <w:ind w:right="193"/>
        <w:rPr>
          <w:sz w:val="10"/>
          <w:szCs w:val="8"/>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6000"/>
      </w:tblGrid>
      <w:tr w:rsidR="0081650C" w14:paraId="2D08832E" w14:textId="77777777" w:rsidTr="00C26245">
        <w:tc>
          <w:tcPr>
            <w:tcW w:w="2972" w:type="dxa"/>
            <w:tcBorders>
              <w:right w:val="single" w:sz="4" w:space="0" w:color="auto"/>
            </w:tcBorders>
          </w:tcPr>
          <w:p w14:paraId="61531207" w14:textId="750831E2" w:rsidR="0081650C" w:rsidRPr="00D7612C" w:rsidRDefault="0081650C" w:rsidP="00C26245">
            <w:pPr>
              <w:ind w:right="193"/>
              <w:rPr>
                <w:sz w:val="20"/>
              </w:rPr>
            </w:pPr>
            <w:r w:rsidRPr="00004E66">
              <w:rPr>
                <w:noProof/>
                <w:sz w:val="20"/>
              </w:rPr>
              <w:t>Kontoinhaber/in</w:t>
            </w:r>
          </w:p>
        </w:tc>
        <w:tc>
          <w:tcPr>
            <w:tcW w:w="6000" w:type="dxa"/>
            <w:tcBorders>
              <w:top w:val="single" w:sz="4" w:space="0" w:color="auto"/>
              <w:left w:val="single" w:sz="4" w:space="0" w:color="auto"/>
              <w:bottom w:val="single" w:sz="4" w:space="0" w:color="auto"/>
              <w:right w:val="single" w:sz="4" w:space="0" w:color="auto"/>
            </w:tcBorders>
          </w:tcPr>
          <w:p w14:paraId="4AE7788D" w14:textId="77777777" w:rsidR="0081650C" w:rsidRDefault="0081650C" w:rsidP="00C26245">
            <w:pPr>
              <w:ind w:right="193"/>
            </w:pPr>
          </w:p>
        </w:tc>
      </w:tr>
      <w:tr w:rsidR="0081650C" w:rsidRPr="00D7612C" w14:paraId="253A2FEE" w14:textId="77777777" w:rsidTr="00C26245">
        <w:tc>
          <w:tcPr>
            <w:tcW w:w="2972" w:type="dxa"/>
          </w:tcPr>
          <w:p w14:paraId="3A9D39E7" w14:textId="77777777" w:rsidR="0081650C" w:rsidRPr="00D7612C" w:rsidRDefault="0081650C" w:rsidP="00C26245">
            <w:pPr>
              <w:ind w:right="193"/>
              <w:rPr>
                <w:sz w:val="16"/>
                <w:szCs w:val="16"/>
              </w:rPr>
            </w:pPr>
          </w:p>
        </w:tc>
        <w:tc>
          <w:tcPr>
            <w:tcW w:w="6000" w:type="dxa"/>
            <w:tcBorders>
              <w:top w:val="single" w:sz="4" w:space="0" w:color="auto"/>
              <w:bottom w:val="single" w:sz="4" w:space="0" w:color="auto"/>
            </w:tcBorders>
          </w:tcPr>
          <w:p w14:paraId="3CC3239E" w14:textId="77777777" w:rsidR="0081650C" w:rsidRPr="00D7612C" w:rsidRDefault="0081650C" w:rsidP="00C26245">
            <w:pPr>
              <w:ind w:right="193"/>
              <w:rPr>
                <w:sz w:val="16"/>
                <w:szCs w:val="16"/>
              </w:rPr>
            </w:pPr>
          </w:p>
        </w:tc>
      </w:tr>
      <w:tr w:rsidR="0081650C" w14:paraId="43474410" w14:textId="77777777" w:rsidTr="00C26245">
        <w:tc>
          <w:tcPr>
            <w:tcW w:w="2972" w:type="dxa"/>
            <w:tcBorders>
              <w:right w:val="single" w:sz="4" w:space="0" w:color="auto"/>
            </w:tcBorders>
          </w:tcPr>
          <w:p w14:paraId="444D7489" w14:textId="3663EA14" w:rsidR="0081650C" w:rsidRPr="00D7612C" w:rsidRDefault="0081650C" w:rsidP="00C26245">
            <w:pPr>
              <w:ind w:right="193"/>
              <w:rPr>
                <w:sz w:val="20"/>
              </w:rPr>
            </w:pPr>
            <w:r w:rsidRPr="00004E66">
              <w:rPr>
                <w:spacing w:val="-2"/>
                <w:sz w:val="20"/>
              </w:rPr>
              <w:t>IBAN</w:t>
            </w:r>
            <w:r w:rsidRPr="00004E66">
              <w:rPr>
                <w:sz w:val="20"/>
              </w:rPr>
              <w:t xml:space="preserve">                   </w:t>
            </w:r>
          </w:p>
        </w:tc>
        <w:tc>
          <w:tcPr>
            <w:tcW w:w="6000" w:type="dxa"/>
            <w:tcBorders>
              <w:top w:val="single" w:sz="4" w:space="0" w:color="auto"/>
              <w:left w:val="single" w:sz="4" w:space="0" w:color="auto"/>
              <w:bottom w:val="single" w:sz="4" w:space="0" w:color="auto"/>
              <w:right w:val="single" w:sz="4" w:space="0" w:color="auto"/>
            </w:tcBorders>
          </w:tcPr>
          <w:p w14:paraId="6A7C72A6" w14:textId="77777777" w:rsidR="0081650C" w:rsidRDefault="0081650C" w:rsidP="00C26245">
            <w:pPr>
              <w:ind w:right="193"/>
            </w:pPr>
          </w:p>
        </w:tc>
      </w:tr>
      <w:tr w:rsidR="0081650C" w:rsidRPr="00D7612C" w14:paraId="3E4A4EB4" w14:textId="77777777" w:rsidTr="00C26245">
        <w:tc>
          <w:tcPr>
            <w:tcW w:w="2972" w:type="dxa"/>
          </w:tcPr>
          <w:p w14:paraId="200AFA06" w14:textId="77777777" w:rsidR="0081650C" w:rsidRPr="00D7612C" w:rsidRDefault="0081650C" w:rsidP="00C26245">
            <w:pPr>
              <w:ind w:right="193"/>
              <w:rPr>
                <w:sz w:val="16"/>
                <w:szCs w:val="16"/>
              </w:rPr>
            </w:pPr>
          </w:p>
        </w:tc>
        <w:tc>
          <w:tcPr>
            <w:tcW w:w="6000" w:type="dxa"/>
            <w:tcBorders>
              <w:top w:val="single" w:sz="4" w:space="0" w:color="auto"/>
              <w:bottom w:val="single" w:sz="4" w:space="0" w:color="auto"/>
            </w:tcBorders>
          </w:tcPr>
          <w:p w14:paraId="60267458" w14:textId="77777777" w:rsidR="0081650C" w:rsidRPr="00D7612C" w:rsidRDefault="0081650C" w:rsidP="00C26245">
            <w:pPr>
              <w:ind w:right="193"/>
              <w:rPr>
                <w:sz w:val="16"/>
                <w:szCs w:val="16"/>
              </w:rPr>
            </w:pPr>
          </w:p>
        </w:tc>
      </w:tr>
      <w:tr w:rsidR="0081650C" w14:paraId="1EE461A9" w14:textId="77777777" w:rsidTr="00C26245">
        <w:tc>
          <w:tcPr>
            <w:tcW w:w="2972" w:type="dxa"/>
            <w:tcBorders>
              <w:right w:val="single" w:sz="4" w:space="0" w:color="auto"/>
            </w:tcBorders>
          </w:tcPr>
          <w:p w14:paraId="43BA1719" w14:textId="7949B0F3" w:rsidR="0081650C" w:rsidRPr="00D7612C" w:rsidRDefault="0081650C" w:rsidP="00C26245">
            <w:pPr>
              <w:ind w:right="193"/>
              <w:rPr>
                <w:sz w:val="20"/>
              </w:rPr>
            </w:pPr>
            <w:r w:rsidRPr="00004E66">
              <w:rPr>
                <w:sz w:val="20"/>
              </w:rPr>
              <w:t>Kreditinstitut</w:t>
            </w:r>
          </w:p>
        </w:tc>
        <w:tc>
          <w:tcPr>
            <w:tcW w:w="6000" w:type="dxa"/>
            <w:tcBorders>
              <w:top w:val="single" w:sz="4" w:space="0" w:color="auto"/>
              <w:left w:val="single" w:sz="4" w:space="0" w:color="auto"/>
              <w:bottom w:val="single" w:sz="4" w:space="0" w:color="auto"/>
              <w:right w:val="single" w:sz="4" w:space="0" w:color="auto"/>
            </w:tcBorders>
          </w:tcPr>
          <w:p w14:paraId="5514ED67" w14:textId="77777777" w:rsidR="0081650C" w:rsidRDefault="0081650C" w:rsidP="00C26245">
            <w:pPr>
              <w:ind w:right="193"/>
            </w:pPr>
          </w:p>
        </w:tc>
      </w:tr>
    </w:tbl>
    <w:p w14:paraId="0D99FF2E" w14:textId="0779D27C" w:rsidR="008D3149" w:rsidRDefault="008D3149" w:rsidP="00D77033">
      <w:pPr>
        <w:ind w:right="193"/>
        <w:rPr>
          <w:b/>
          <w:bCs/>
          <w:sz w:val="24"/>
          <w:szCs w:val="24"/>
        </w:rPr>
      </w:pPr>
    </w:p>
    <w:p w14:paraId="678C9478" w14:textId="77777777" w:rsidR="008D3149" w:rsidRDefault="008D3149">
      <w:pPr>
        <w:rPr>
          <w:b/>
          <w:bCs/>
          <w:sz w:val="24"/>
          <w:szCs w:val="24"/>
        </w:rPr>
      </w:pPr>
      <w:r>
        <w:rPr>
          <w:b/>
          <w:bCs/>
          <w:sz w:val="24"/>
          <w:szCs w:val="24"/>
        </w:rPr>
        <w:br w:type="page"/>
      </w:r>
    </w:p>
    <w:p w14:paraId="2CB4C852" w14:textId="78772381" w:rsidR="00D77033" w:rsidRPr="0081650C" w:rsidRDefault="00D77033" w:rsidP="00D77033">
      <w:pPr>
        <w:ind w:right="193"/>
        <w:rPr>
          <w:b/>
          <w:bCs/>
          <w:sz w:val="24"/>
          <w:szCs w:val="24"/>
        </w:rPr>
      </w:pPr>
      <w:r>
        <w:rPr>
          <w:b/>
          <w:bCs/>
          <w:sz w:val="24"/>
          <w:szCs w:val="24"/>
        </w:rPr>
        <w:lastRenderedPageBreak/>
        <w:t>Ansprechperson</w:t>
      </w:r>
    </w:p>
    <w:p w14:paraId="2E75ADBC" w14:textId="77777777" w:rsidR="00D77033" w:rsidRPr="008D3149" w:rsidRDefault="00D77033" w:rsidP="00D77033">
      <w:pPr>
        <w:ind w:right="193"/>
        <w:rPr>
          <w:sz w:val="10"/>
          <w:szCs w:val="10"/>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3000"/>
        <w:gridCol w:w="3000"/>
      </w:tblGrid>
      <w:tr w:rsidR="00D77033" w14:paraId="0351FCFF" w14:textId="77777777" w:rsidTr="00C26245">
        <w:tc>
          <w:tcPr>
            <w:tcW w:w="2972" w:type="dxa"/>
            <w:tcBorders>
              <w:right w:val="single" w:sz="4" w:space="0" w:color="auto"/>
            </w:tcBorders>
          </w:tcPr>
          <w:p w14:paraId="7396C4C2" w14:textId="1C5B9828" w:rsidR="00D77033" w:rsidRPr="00D7612C" w:rsidRDefault="00D77033" w:rsidP="00C26245">
            <w:pPr>
              <w:ind w:right="193"/>
              <w:rPr>
                <w:sz w:val="20"/>
              </w:rPr>
            </w:pPr>
            <w:r>
              <w:rPr>
                <w:sz w:val="20"/>
              </w:rPr>
              <w:t>Anrede / Titel</w:t>
            </w:r>
          </w:p>
        </w:tc>
        <w:tc>
          <w:tcPr>
            <w:tcW w:w="6000" w:type="dxa"/>
            <w:gridSpan w:val="2"/>
            <w:tcBorders>
              <w:top w:val="single" w:sz="4" w:space="0" w:color="auto"/>
              <w:left w:val="single" w:sz="4" w:space="0" w:color="auto"/>
              <w:bottom w:val="single" w:sz="4" w:space="0" w:color="auto"/>
              <w:right w:val="single" w:sz="4" w:space="0" w:color="auto"/>
            </w:tcBorders>
          </w:tcPr>
          <w:p w14:paraId="7A0740E8" w14:textId="77777777" w:rsidR="00D77033" w:rsidRDefault="00D77033" w:rsidP="00C26245">
            <w:pPr>
              <w:ind w:right="193"/>
            </w:pPr>
          </w:p>
        </w:tc>
      </w:tr>
      <w:tr w:rsidR="00D77033" w:rsidRPr="00D7612C" w14:paraId="20F35EB7" w14:textId="77777777" w:rsidTr="00C26245">
        <w:tc>
          <w:tcPr>
            <w:tcW w:w="2972" w:type="dxa"/>
          </w:tcPr>
          <w:p w14:paraId="7B6367B9" w14:textId="77777777" w:rsidR="00D77033" w:rsidRPr="00D7612C" w:rsidRDefault="00D77033" w:rsidP="00C26245">
            <w:pPr>
              <w:ind w:right="193"/>
              <w:rPr>
                <w:sz w:val="16"/>
                <w:szCs w:val="16"/>
              </w:rPr>
            </w:pPr>
          </w:p>
        </w:tc>
        <w:tc>
          <w:tcPr>
            <w:tcW w:w="6000" w:type="dxa"/>
            <w:gridSpan w:val="2"/>
            <w:tcBorders>
              <w:top w:val="single" w:sz="4" w:space="0" w:color="auto"/>
              <w:bottom w:val="single" w:sz="4" w:space="0" w:color="auto"/>
            </w:tcBorders>
          </w:tcPr>
          <w:p w14:paraId="2F8F210B" w14:textId="77777777" w:rsidR="00D77033" w:rsidRPr="00D7612C" w:rsidRDefault="00D77033" w:rsidP="00C26245">
            <w:pPr>
              <w:ind w:right="193"/>
              <w:rPr>
                <w:sz w:val="16"/>
                <w:szCs w:val="16"/>
              </w:rPr>
            </w:pPr>
          </w:p>
        </w:tc>
      </w:tr>
      <w:tr w:rsidR="008D3149" w14:paraId="7301EA44" w14:textId="77777777" w:rsidTr="00E121E1">
        <w:tc>
          <w:tcPr>
            <w:tcW w:w="2972" w:type="dxa"/>
            <w:tcBorders>
              <w:right w:val="single" w:sz="4" w:space="0" w:color="auto"/>
            </w:tcBorders>
          </w:tcPr>
          <w:p w14:paraId="33856367" w14:textId="2F136DE5" w:rsidR="008D3149" w:rsidRPr="00D7612C" w:rsidRDefault="008D3149" w:rsidP="00C26245">
            <w:pPr>
              <w:ind w:right="193"/>
              <w:rPr>
                <w:sz w:val="20"/>
              </w:rPr>
            </w:pPr>
            <w:r>
              <w:rPr>
                <w:sz w:val="20"/>
              </w:rPr>
              <w:t>Vorname</w:t>
            </w:r>
            <w:r>
              <w:rPr>
                <w:spacing w:val="-14"/>
                <w:sz w:val="20"/>
              </w:rPr>
              <w:t xml:space="preserve"> </w:t>
            </w:r>
            <w:r>
              <w:rPr>
                <w:sz w:val="20"/>
              </w:rPr>
              <w:t>/</w:t>
            </w:r>
            <w:r>
              <w:rPr>
                <w:spacing w:val="-14"/>
                <w:sz w:val="20"/>
              </w:rPr>
              <w:t xml:space="preserve"> </w:t>
            </w:r>
            <w:r>
              <w:rPr>
                <w:sz w:val="20"/>
              </w:rPr>
              <w:t>Nachname</w:t>
            </w:r>
          </w:p>
        </w:tc>
        <w:tc>
          <w:tcPr>
            <w:tcW w:w="3000" w:type="dxa"/>
            <w:tcBorders>
              <w:top w:val="single" w:sz="4" w:space="0" w:color="auto"/>
              <w:left w:val="single" w:sz="4" w:space="0" w:color="auto"/>
              <w:bottom w:val="single" w:sz="4" w:space="0" w:color="auto"/>
              <w:right w:val="single" w:sz="4" w:space="0" w:color="auto"/>
            </w:tcBorders>
          </w:tcPr>
          <w:p w14:paraId="236242D5" w14:textId="77777777" w:rsidR="008D3149" w:rsidRDefault="008D3149" w:rsidP="00C26245">
            <w:pPr>
              <w:ind w:right="193"/>
            </w:pPr>
          </w:p>
        </w:tc>
        <w:tc>
          <w:tcPr>
            <w:tcW w:w="3000" w:type="dxa"/>
            <w:tcBorders>
              <w:top w:val="single" w:sz="4" w:space="0" w:color="auto"/>
              <w:left w:val="single" w:sz="4" w:space="0" w:color="auto"/>
              <w:bottom w:val="single" w:sz="4" w:space="0" w:color="auto"/>
              <w:right w:val="single" w:sz="4" w:space="0" w:color="auto"/>
            </w:tcBorders>
          </w:tcPr>
          <w:p w14:paraId="1F4346DA" w14:textId="6BAE93A0" w:rsidR="008D3149" w:rsidRDefault="008D3149" w:rsidP="00C26245">
            <w:pPr>
              <w:ind w:right="193"/>
            </w:pPr>
          </w:p>
        </w:tc>
      </w:tr>
      <w:tr w:rsidR="00D77033" w:rsidRPr="00D7612C" w14:paraId="55A33AEC" w14:textId="77777777" w:rsidTr="00C26245">
        <w:tc>
          <w:tcPr>
            <w:tcW w:w="2972" w:type="dxa"/>
          </w:tcPr>
          <w:p w14:paraId="2B852113" w14:textId="77777777" w:rsidR="00D77033" w:rsidRPr="00D7612C" w:rsidRDefault="00D77033" w:rsidP="00C26245">
            <w:pPr>
              <w:ind w:right="193"/>
              <w:rPr>
                <w:sz w:val="16"/>
                <w:szCs w:val="16"/>
              </w:rPr>
            </w:pPr>
          </w:p>
        </w:tc>
        <w:tc>
          <w:tcPr>
            <w:tcW w:w="6000" w:type="dxa"/>
            <w:gridSpan w:val="2"/>
            <w:tcBorders>
              <w:top w:val="single" w:sz="4" w:space="0" w:color="auto"/>
              <w:bottom w:val="single" w:sz="4" w:space="0" w:color="auto"/>
            </w:tcBorders>
          </w:tcPr>
          <w:p w14:paraId="2D529ECF" w14:textId="77777777" w:rsidR="00D77033" w:rsidRPr="00D7612C" w:rsidRDefault="00D77033" w:rsidP="00C26245">
            <w:pPr>
              <w:ind w:right="193"/>
              <w:rPr>
                <w:sz w:val="16"/>
                <w:szCs w:val="16"/>
              </w:rPr>
            </w:pPr>
          </w:p>
        </w:tc>
      </w:tr>
      <w:tr w:rsidR="00D77033" w14:paraId="324D1993" w14:textId="77777777" w:rsidTr="00C26245">
        <w:tc>
          <w:tcPr>
            <w:tcW w:w="2972" w:type="dxa"/>
            <w:tcBorders>
              <w:right w:val="single" w:sz="4" w:space="0" w:color="auto"/>
            </w:tcBorders>
          </w:tcPr>
          <w:p w14:paraId="721853C3" w14:textId="7C4E6343" w:rsidR="00D77033" w:rsidRPr="00D7612C" w:rsidRDefault="00D77033" w:rsidP="00C26245">
            <w:pPr>
              <w:ind w:right="193"/>
              <w:rPr>
                <w:sz w:val="20"/>
              </w:rPr>
            </w:pPr>
            <w:r>
              <w:rPr>
                <w:spacing w:val="-2"/>
                <w:sz w:val="20"/>
              </w:rPr>
              <w:t>Telefon</w:t>
            </w:r>
          </w:p>
        </w:tc>
        <w:tc>
          <w:tcPr>
            <w:tcW w:w="6000" w:type="dxa"/>
            <w:gridSpan w:val="2"/>
            <w:tcBorders>
              <w:top w:val="single" w:sz="4" w:space="0" w:color="auto"/>
              <w:left w:val="single" w:sz="4" w:space="0" w:color="auto"/>
              <w:bottom w:val="single" w:sz="4" w:space="0" w:color="auto"/>
              <w:right w:val="single" w:sz="4" w:space="0" w:color="auto"/>
            </w:tcBorders>
          </w:tcPr>
          <w:p w14:paraId="2A524C7D" w14:textId="77777777" w:rsidR="00D77033" w:rsidRDefault="00D77033" w:rsidP="00C26245">
            <w:pPr>
              <w:ind w:right="193"/>
            </w:pPr>
          </w:p>
        </w:tc>
      </w:tr>
      <w:tr w:rsidR="00D77033" w:rsidRPr="00D7612C" w14:paraId="25B631C7" w14:textId="77777777" w:rsidTr="00C26245">
        <w:tc>
          <w:tcPr>
            <w:tcW w:w="2972" w:type="dxa"/>
          </w:tcPr>
          <w:p w14:paraId="52DADECA" w14:textId="77777777" w:rsidR="00D77033" w:rsidRPr="00D7612C" w:rsidRDefault="00D77033" w:rsidP="00C26245">
            <w:pPr>
              <w:ind w:right="193"/>
              <w:rPr>
                <w:sz w:val="16"/>
                <w:szCs w:val="16"/>
              </w:rPr>
            </w:pPr>
          </w:p>
        </w:tc>
        <w:tc>
          <w:tcPr>
            <w:tcW w:w="6000" w:type="dxa"/>
            <w:gridSpan w:val="2"/>
            <w:tcBorders>
              <w:top w:val="single" w:sz="4" w:space="0" w:color="auto"/>
              <w:bottom w:val="single" w:sz="4" w:space="0" w:color="auto"/>
            </w:tcBorders>
          </w:tcPr>
          <w:p w14:paraId="31A1C2AD" w14:textId="77777777" w:rsidR="00D77033" w:rsidRPr="00D7612C" w:rsidRDefault="00D77033" w:rsidP="00C26245">
            <w:pPr>
              <w:ind w:right="193"/>
              <w:rPr>
                <w:sz w:val="16"/>
                <w:szCs w:val="16"/>
              </w:rPr>
            </w:pPr>
          </w:p>
        </w:tc>
      </w:tr>
      <w:tr w:rsidR="00D77033" w14:paraId="7603A6AF" w14:textId="77777777" w:rsidTr="00C26245">
        <w:tc>
          <w:tcPr>
            <w:tcW w:w="2972" w:type="dxa"/>
            <w:tcBorders>
              <w:right w:val="single" w:sz="4" w:space="0" w:color="auto"/>
            </w:tcBorders>
          </w:tcPr>
          <w:p w14:paraId="59A06B58" w14:textId="382E6D66" w:rsidR="00D77033" w:rsidRPr="00D7612C" w:rsidRDefault="00D77033" w:rsidP="00C26245">
            <w:pPr>
              <w:ind w:right="193"/>
              <w:rPr>
                <w:sz w:val="20"/>
              </w:rPr>
            </w:pPr>
            <w:r>
              <w:rPr>
                <w:spacing w:val="-2"/>
                <w:sz w:val="20"/>
              </w:rPr>
              <w:t>E-</w:t>
            </w:r>
            <w:r>
              <w:rPr>
                <w:spacing w:val="-4"/>
                <w:sz w:val="20"/>
              </w:rPr>
              <w:t>Mail</w:t>
            </w:r>
          </w:p>
        </w:tc>
        <w:tc>
          <w:tcPr>
            <w:tcW w:w="6000" w:type="dxa"/>
            <w:gridSpan w:val="2"/>
            <w:tcBorders>
              <w:top w:val="single" w:sz="4" w:space="0" w:color="auto"/>
              <w:left w:val="single" w:sz="4" w:space="0" w:color="auto"/>
              <w:bottom w:val="single" w:sz="4" w:space="0" w:color="auto"/>
              <w:right w:val="single" w:sz="4" w:space="0" w:color="auto"/>
            </w:tcBorders>
          </w:tcPr>
          <w:p w14:paraId="7A42F6D1" w14:textId="77777777" w:rsidR="00D77033" w:rsidRDefault="00D77033" w:rsidP="00C26245">
            <w:pPr>
              <w:ind w:right="193"/>
            </w:pPr>
          </w:p>
        </w:tc>
      </w:tr>
    </w:tbl>
    <w:p w14:paraId="43F35646" w14:textId="77777777" w:rsidR="0081650C" w:rsidRDefault="0081650C" w:rsidP="00B35B68">
      <w:pPr>
        <w:ind w:right="193"/>
      </w:pPr>
    </w:p>
    <w:p w14:paraId="04284844" w14:textId="472734B4" w:rsidR="00D77033" w:rsidRPr="00D77033" w:rsidRDefault="00DB6939" w:rsidP="00D77033">
      <w:pPr>
        <w:ind w:right="193"/>
        <w:rPr>
          <w:b/>
          <w:bCs/>
          <w:sz w:val="20"/>
        </w:rPr>
      </w:pPr>
      <w:r>
        <w:rPr>
          <w:b/>
          <w:bCs/>
          <w:sz w:val="20"/>
        </w:rPr>
        <w:t>zweite</w:t>
      </w:r>
      <w:r w:rsidRPr="00D77033">
        <w:rPr>
          <w:b/>
          <w:bCs/>
          <w:sz w:val="20"/>
        </w:rPr>
        <w:t xml:space="preserve"> </w:t>
      </w:r>
      <w:r w:rsidR="00D77033" w:rsidRPr="00D77033">
        <w:rPr>
          <w:b/>
          <w:bCs/>
          <w:sz w:val="20"/>
        </w:rPr>
        <w:t>Ansprechperson</w:t>
      </w:r>
    </w:p>
    <w:p w14:paraId="18690656" w14:textId="77777777" w:rsidR="00D77033" w:rsidRPr="008D3149" w:rsidRDefault="00D77033" w:rsidP="00D77033">
      <w:pPr>
        <w:ind w:right="193"/>
        <w:rPr>
          <w:sz w:val="10"/>
          <w:szCs w:val="10"/>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3000"/>
        <w:gridCol w:w="3000"/>
      </w:tblGrid>
      <w:tr w:rsidR="00D77033" w14:paraId="1267F8B0" w14:textId="77777777" w:rsidTr="00C26245">
        <w:tc>
          <w:tcPr>
            <w:tcW w:w="2972" w:type="dxa"/>
            <w:tcBorders>
              <w:right w:val="single" w:sz="4" w:space="0" w:color="auto"/>
            </w:tcBorders>
          </w:tcPr>
          <w:p w14:paraId="1024DC79" w14:textId="77777777" w:rsidR="00D77033" w:rsidRPr="00D7612C" w:rsidRDefault="00D77033" w:rsidP="00C26245">
            <w:pPr>
              <w:ind w:right="193"/>
              <w:rPr>
                <w:sz w:val="20"/>
              </w:rPr>
            </w:pPr>
            <w:r>
              <w:rPr>
                <w:sz w:val="20"/>
              </w:rPr>
              <w:t>Anrede / Titel</w:t>
            </w:r>
          </w:p>
        </w:tc>
        <w:tc>
          <w:tcPr>
            <w:tcW w:w="6000" w:type="dxa"/>
            <w:gridSpan w:val="2"/>
            <w:tcBorders>
              <w:top w:val="single" w:sz="4" w:space="0" w:color="auto"/>
              <w:left w:val="single" w:sz="4" w:space="0" w:color="auto"/>
              <w:bottom w:val="single" w:sz="4" w:space="0" w:color="auto"/>
              <w:right w:val="single" w:sz="4" w:space="0" w:color="auto"/>
            </w:tcBorders>
          </w:tcPr>
          <w:p w14:paraId="712ACF84" w14:textId="77777777" w:rsidR="00D77033" w:rsidRDefault="00D77033" w:rsidP="00C26245">
            <w:pPr>
              <w:ind w:right="193"/>
            </w:pPr>
          </w:p>
        </w:tc>
      </w:tr>
      <w:tr w:rsidR="00D77033" w:rsidRPr="00D7612C" w14:paraId="401AE079" w14:textId="77777777" w:rsidTr="00C26245">
        <w:tc>
          <w:tcPr>
            <w:tcW w:w="2972" w:type="dxa"/>
          </w:tcPr>
          <w:p w14:paraId="39BC239F" w14:textId="77777777" w:rsidR="00D77033" w:rsidRPr="00D7612C" w:rsidRDefault="00D77033" w:rsidP="00C26245">
            <w:pPr>
              <w:ind w:right="193"/>
              <w:rPr>
                <w:sz w:val="16"/>
                <w:szCs w:val="16"/>
              </w:rPr>
            </w:pPr>
          </w:p>
        </w:tc>
        <w:tc>
          <w:tcPr>
            <w:tcW w:w="6000" w:type="dxa"/>
            <w:gridSpan w:val="2"/>
            <w:tcBorders>
              <w:top w:val="single" w:sz="4" w:space="0" w:color="auto"/>
              <w:bottom w:val="single" w:sz="4" w:space="0" w:color="auto"/>
            </w:tcBorders>
          </w:tcPr>
          <w:p w14:paraId="01AF60A2" w14:textId="77777777" w:rsidR="00D77033" w:rsidRPr="00D7612C" w:rsidRDefault="00D77033" w:rsidP="00C26245">
            <w:pPr>
              <w:ind w:right="193"/>
              <w:rPr>
                <w:sz w:val="16"/>
                <w:szCs w:val="16"/>
              </w:rPr>
            </w:pPr>
          </w:p>
        </w:tc>
      </w:tr>
      <w:tr w:rsidR="008D3149" w14:paraId="0665482B" w14:textId="77777777" w:rsidTr="000A4397">
        <w:tc>
          <w:tcPr>
            <w:tcW w:w="2972" w:type="dxa"/>
            <w:tcBorders>
              <w:right w:val="single" w:sz="4" w:space="0" w:color="auto"/>
            </w:tcBorders>
          </w:tcPr>
          <w:p w14:paraId="62224F95" w14:textId="77777777" w:rsidR="008D3149" w:rsidRPr="00D7612C" w:rsidRDefault="008D3149" w:rsidP="00C26245">
            <w:pPr>
              <w:ind w:right="193"/>
              <w:rPr>
                <w:sz w:val="20"/>
              </w:rPr>
            </w:pPr>
            <w:r>
              <w:rPr>
                <w:sz w:val="20"/>
              </w:rPr>
              <w:t>Vorname</w:t>
            </w:r>
            <w:r>
              <w:rPr>
                <w:spacing w:val="-14"/>
                <w:sz w:val="20"/>
              </w:rPr>
              <w:t xml:space="preserve"> </w:t>
            </w:r>
            <w:r>
              <w:rPr>
                <w:sz w:val="20"/>
              </w:rPr>
              <w:t>/</w:t>
            </w:r>
            <w:r>
              <w:rPr>
                <w:spacing w:val="-14"/>
                <w:sz w:val="20"/>
              </w:rPr>
              <w:t xml:space="preserve"> </w:t>
            </w:r>
            <w:r>
              <w:rPr>
                <w:sz w:val="20"/>
              </w:rPr>
              <w:t>Nachname</w:t>
            </w:r>
          </w:p>
        </w:tc>
        <w:tc>
          <w:tcPr>
            <w:tcW w:w="3000" w:type="dxa"/>
            <w:tcBorders>
              <w:top w:val="single" w:sz="4" w:space="0" w:color="auto"/>
              <w:left w:val="single" w:sz="4" w:space="0" w:color="auto"/>
              <w:bottom w:val="single" w:sz="4" w:space="0" w:color="auto"/>
              <w:right w:val="single" w:sz="4" w:space="0" w:color="auto"/>
            </w:tcBorders>
          </w:tcPr>
          <w:p w14:paraId="62294A95" w14:textId="77777777" w:rsidR="008D3149" w:rsidRDefault="008D3149" w:rsidP="00C26245">
            <w:pPr>
              <w:ind w:right="193"/>
            </w:pPr>
          </w:p>
        </w:tc>
        <w:tc>
          <w:tcPr>
            <w:tcW w:w="3000" w:type="dxa"/>
            <w:tcBorders>
              <w:top w:val="single" w:sz="4" w:space="0" w:color="auto"/>
              <w:left w:val="single" w:sz="4" w:space="0" w:color="auto"/>
              <w:bottom w:val="single" w:sz="4" w:space="0" w:color="auto"/>
              <w:right w:val="single" w:sz="4" w:space="0" w:color="auto"/>
            </w:tcBorders>
          </w:tcPr>
          <w:p w14:paraId="5953FEDD" w14:textId="3F6D60D9" w:rsidR="008D3149" w:rsidRDefault="008D3149" w:rsidP="00C26245">
            <w:pPr>
              <w:ind w:right="193"/>
            </w:pPr>
          </w:p>
        </w:tc>
      </w:tr>
      <w:tr w:rsidR="00D77033" w:rsidRPr="00D7612C" w14:paraId="7D026D78" w14:textId="77777777" w:rsidTr="00C26245">
        <w:tc>
          <w:tcPr>
            <w:tcW w:w="2972" w:type="dxa"/>
          </w:tcPr>
          <w:p w14:paraId="768E51F7" w14:textId="77777777" w:rsidR="00D77033" w:rsidRPr="00D7612C" w:rsidRDefault="00D77033" w:rsidP="00C26245">
            <w:pPr>
              <w:ind w:right="193"/>
              <w:rPr>
                <w:sz w:val="16"/>
                <w:szCs w:val="16"/>
              </w:rPr>
            </w:pPr>
          </w:p>
        </w:tc>
        <w:tc>
          <w:tcPr>
            <w:tcW w:w="6000" w:type="dxa"/>
            <w:gridSpan w:val="2"/>
            <w:tcBorders>
              <w:top w:val="single" w:sz="4" w:space="0" w:color="auto"/>
              <w:bottom w:val="single" w:sz="4" w:space="0" w:color="auto"/>
            </w:tcBorders>
          </w:tcPr>
          <w:p w14:paraId="4CEB6159" w14:textId="77777777" w:rsidR="00D77033" w:rsidRPr="00D7612C" w:rsidRDefault="00D77033" w:rsidP="00C26245">
            <w:pPr>
              <w:ind w:right="193"/>
              <w:rPr>
                <w:sz w:val="16"/>
                <w:szCs w:val="16"/>
              </w:rPr>
            </w:pPr>
          </w:p>
        </w:tc>
      </w:tr>
      <w:tr w:rsidR="00D77033" w14:paraId="44FEBE03" w14:textId="77777777" w:rsidTr="00C26245">
        <w:tc>
          <w:tcPr>
            <w:tcW w:w="2972" w:type="dxa"/>
            <w:tcBorders>
              <w:right w:val="single" w:sz="4" w:space="0" w:color="auto"/>
            </w:tcBorders>
          </w:tcPr>
          <w:p w14:paraId="612E8223" w14:textId="77777777" w:rsidR="00D77033" w:rsidRPr="00D7612C" w:rsidRDefault="00D77033" w:rsidP="00C26245">
            <w:pPr>
              <w:ind w:right="193"/>
              <w:rPr>
                <w:sz w:val="20"/>
              </w:rPr>
            </w:pPr>
            <w:r>
              <w:rPr>
                <w:spacing w:val="-2"/>
                <w:sz w:val="20"/>
              </w:rPr>
              <w:t>Telefon</w:t>
            </w:r>
          </w:p>
        </w:tc>
        <w:tc>
          <w:tcPr>
            <w:tcW w:w="6000" w:type="dxa"/>
            <w:gridSpan w:val="2"/>
            <w:tcBorders>
              <w:top w:val="single" w:sz="4" w:space="0" w:color="auto"/>
              <w:left w:val="single" w:sz="4" w:space="0" w:color="auto"/>
              <w:bottom w:val="single" w:sz="4" w:space="0" w:color="auto"/>
              <w:right w:val="single" w:sz="4" w:space="0" w:color="auto"/>
            </w:tcBorders>
          </w:tcPr>
          <w:p w14:paraId="50436822" w14:textId="77777777" w:rsidR="00D77033" w:rsidRDefault="00D77033" w:rsidP="00C26245">
            <w:pPr>
              <w:ind w:right="193"/>
            </w:pPr>
          </w:p>
        </w:tc>
      </w:tr>
      <w:tr w:rsidR="00D77033" w:rsidRPr="00D7612C" w14:paraId="1B3420E7" w14:textId="77777777" w:rsidTr="00C26245">
        <w:tc>
          <w:tcPr>
            <w:tcW w:w="2972" w:type="dxa"/>
          </w:tcPr>
          <w:p w14:paraId="7BCC54E0" w14:textId="77777777" w:rsidR="00D77033" w:rsidRPr="00D7612C" w:rsidRDefault="00D77033" w:rsidP="00C26245">
            <w:pPr>
              <w:ind w:right="193"/>
              <w:rPr>
                <w:sz w:val="16"/>
                <w:szCs w:val="16"/>
              </w:rPr>
            </w:pPr>
          </w:p>
        </w:tc>
        <w:tc>
          <w:tcPr>
            <w:tcW w:w="6000" w:type="dxa"/>
            <w:gridSpan w:val="2"/>
            <w:tcBorders>
              <w:top w:val="single" w:sz="4" w:space="0" w:color="auto"/>
              <w:bottom w:val="single" w:sz="4" w:space="0" w:color="auto"/>
            </w:tcBorders>
          </w:tcPr>
          <w:p w14:paraId="68E102C5" w14:textId="77777777" w:rsidR="00D77033" w:rsidRPr="00D7612C" w:rsidRDefault="00D77033" w:rsidP="00C26245">
            <w:pPr>
              <w:ind w:right="193"/>
              <w:rPr>
                <w:sz w:val="16"/>
                <w:szCs w:val="16"/>
              </w:rPr>
            </w:pPr>
          </w:p>
        </w:tc>
      </w:tr>
      <w:tr w:rsidR="00D77033" w14:paraId="2C924EE9" w14:textId="77777777" w:rsidTr="00C26245">
        <w:tc>
          <w:tcPr>
            <w:tcW w:w="2972" w:type="dxa"/>
            <w:tcBorders>
              <w:right w:val="single" w:sz="4" w:space="0" w:color="auto"/>
            </w:tcBorders>
          </w:tcPr>
          <w:p w14:paraId="39DEEF85" w14:textId="77777777" w:rsidR="00D77033" w:rsidRPr="00D7612C" w:rsidRDefault="00D77033" w:rsidP="00C26245">
            <w:pPr>
              <w:ind w:right="193"/>
              <w:rPr>
                <w:sz w:val="20"/>
              </w:rPr>
            </w:pPr>
            <w:r>
              <w:rPr>
                <w:spacing w:val="-2"/>
                <w:sz w:val="20"/>
              </w:rPr>
              <w:t>E-</w:t>
            </w:r>
            <w:r>
              <w:rPr>
                <w:spacing w:val="-4"/>
                <w:sz w:val="20"/>
              </w:rPr>
              <w:t>Mail</w:t>
            </w:r>
          </w:p>
        </w:tc>
        <w:tc>
          <w:tcPr>
            <w:tcW w:w="6000" w:type="dxa"/>
            <w:gridSpan w:val="2"/>
            <w:tcBorders>
              <w:top w:val="single" w:sz="4" w:space="0" w:color="auto"/>
              <w:left w:val="single" w:sz="4" w:space="0" w:color="auto"/>
              <w:bottom w:val="single" w:sz="4" w:space="0" w:color="auto"/>
              <w:right w:val="single" w:sz="4" w:space="0" w:color="auto"/>
            </w:tcBorders>
          </w:tcPr>
          <w:p w14:paraId="3897A499" w14:textId="77777777" w:rsidR="00D77033" w:rsidRDefault="00D77033" w:rsidP="00C26245">
            <w:pPr>
              <w:ind w:right="193"/>
            </w:pPr>
          </w:p>
        </w:tc>
      </w:tr>
    </w:tbl>
    <w:p w14:paraId="12563D45" w14:textId="77777777" w:rsidR="0081650C" w:rsidRDefault="0081650C" w:rsidP="00B35B68">
      <w:pPr>
        <w:ind w:right="193"/>
      </w:pPr>
    </w:p>
    <w:p w14:paraId="72EEBF54" w14:textId="77777777" w:rsidR="0081650C" w:rsidRDefault="0081650C" w:rsidP="00B35B68">
      <w:pPr>
        <w:ind w:right="193"/>
      </w:pPr>
    </w:p>
    <w:p w14:paraId="3E465B03" w14:textId="77777777" w:rsidR="0081650C" w:rsidRDefault="0081650C" w:rsidP="00B35B68">
      <w:pPr>
        <w:ind w:right="193"/>
      </w:pPr>
    </w:p>
    <w:p w14:paraId="74EAE715" w14:textId="762EFB91" w:rsidR="00E238CA" w:rsidRPr="00D7612C" w:rsidRDefault="00E238CA" w:rsidP="00E238CA">
      <w:pPr>
        <w:ind w:right="193"/>
        <w:rPr>
          <w:b/>
          <w:bCs/>
          <w:sz w:val="24"/>
          <w:szCs w:val="24"/>
        </w:rPr>
      </w:pPr>
      <w:r w:rsidRPr="00E238CA">
        <w:rPr>
          <w:b/>
          <w:bCs/>
          <w:sz w:val="24"/>
          <w:szCs w:val="24"/>
        </w:rPr>
        <w:t>Gesetzlicher Vertreter laut Handels-/Transparenzregister</w:t>
      </w:r>
    </w:p>
    <w:p w14:paraId="72B00EA8" w14:textId="77777777" w:rsidR="00E238CA" w:rsidRPr="00E238CA" w:rsidRDefault="00E238CA" w:rsidP="00E238CA">
      <w:pPr>
        <w:ind w:right="193"/>
        <w:rPr>
          <w:sz w:val="10"/>
          <w:szCs w:val="10"/>
        </w:rPr>
      </w:pPr>
    </w:p>
    <w:p w14:paraId="5E32878E" w14:textId="5D9DFECD" w:rsidR="00E238CA" w:rsidRPr="00E238CA" w:rsidRDefault="00E238CA" w:rsidP="00E238CA">
      <w:pPr>
        <w:ind w:right="193"/>
        <w:rPr>
          <w:b/>
          <w:bCs/>
          <w:sz w:val="20"/>
        </w:rPr>
      </w:pPr>
      <w:r w:rsidRPr="00E238CA">
        <w:rPr>
          <w:b/>
          <w:bCs/>
          <w:sz w:val="20"/>
        </w:rPr>
        <w:t>Angaben zum gesetzlichen Vertreter laut Handels-/Transparenzregister Nr. 1</w:t>
      </w:r>
    </w:p>
    <w:p w14:paraId="05722FBF" w14:textId="77777777" w:rsidR="00E238CA" w:rsidRPr="008D3149" w:rsidRDefault="00E238CA" w:rsidP="00E238CA">
      <w:pPr>
        <w:ind w:right="193"/>
        <w:rPr>
          <w:sz w:val="10"/>
          <w:szCs w:val="10"/>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3000"/>
        <w:gridCol w:w="3000"/>
      </w:tblGrid>
      <w:tr w:rsidR="00E238CA" w14:paraId="0D7135A0" w14:textId="77777777" w:rsidTr="00741DBA">
        <w:tc>
          <w:tcPr>
            <w:tcW w:w="2972" w:type="dxa"/>
            <w:tcBorders>
              <w:right w:val="single" w:sz="4" w:space="0" w:color="auto"/>
            </w:tcBorders>
          </w:tcPr>
          <w:p w14:paraId="672F30F3" w14:textId="6C66708C" w:rsidR="00E238CA" w:rsidRPr="00D7612C" w:rsidRDefault="00E238CA" w:rsidP="00C26245">
            <w:pPr>
              <w:ind w:right="193"/>
              <w:rPr>
                <w:sz w:val="20"/>
              </w:rPr>
            </w:pPr>
            <w:r>
              <w:rPr>
                <w:sz w:val="20"/>
              </w:rPr>
              <w:t>Vorname / Nachname</w:t>
            </w:r>
          </w:p>
        </w:tc>
        <w:tc>
          <w:tcPr>
            <w:tcW w:w="3000" w:type="dxa"/>
            <w:tcBorders>
              <w:top w:val="single" w:sz="4" w:space="0" w:color="auto"/>
              <w:left w:val="single" w:sz="4" w:space="0" w:color="auto"/>
              <w:bottom w:val="single" w:sz="4" w:space="0" w:color="auto"/>
              <w:right w:val="single" w:sz="4" w:space="0" w:color="auto"/>
            </w:tcBorders>
          </w:tcPr>
          <w:p w14:paraId="2D16BF86" w14:textId="77777777" w:rsidR="00E238CA" w:rsidRDefault="00E238CA" w:rsidP="00C26245">
            <w:pPr>
              <w:ind w:right="193"/>
            </w:pPr>
          </w:p>
        </w:tc>
        <w:tc>
          <w:tcPr>
            <w:tcW w:w="3000" w:type="dxa"/>
            <w:tcBorders>
              <w:top w:val="single" w:sz="4" w:space="0" w:color="auto"/>
              <w:left w:val="single" w:sz="4" w:space="0" w:color="auto"/>
              <w:bottom w:val="single" w:sz="4" w:space="0" w:color="auto"/>
              <w:right w:val="single" w:sz="4" w:space="0" w:color="auto"/>
            </w:tcBorders>
          </w:tcPr>
          <w:p w14:paraId="397660ED" w14:textId="22F85D0F" w:rsidR="00E238CA" w:rsidRDefault="00E238CA" w:rsidP="00C26245">
            <w:pPr>
              <w:ind w:right="193"/>
            </w:pPr>
          </w:p>
        </w:tc>
      </w:tr>
      <w:tr w:rsidR="00E238CA" w:rsidRPr="00D7612C" w14:paraId="70802AC7" w14:textId="77777777" w:rsidTr="00C26245">
        <w:tc>
          <w:tcPr>
            <w:tcW w:w="2972" w:type="dxa"/>
          </w:tcPr>
          <w:p w14:paraId="4B22E037" w14:textId="77777777" w:rsidR="00E238CA" w:rsidRPr="00D7612C" w:rsidRDefault="00E238CA" w:rsidP="00C26245">
            <w:pPr>
              <w:ind w:right="193"/>
              <w:rPr>
                <w:sz w:val="16"/>
                <w:szCs w:val="16"/>
              </w:rPr>
            </w:pPr>
          </w:p>
        </w:tc>
        <w:tc>
          <w:tcPr>
            <w:tcW w:w="6000" w:type="dxa"/>
            <w:gridSpan w:val="2"/>
            <w:tcBorders>
              <w:top w:val="single" w:sz="4" w:space="0" w:color="auto"/>
              <w:bottom w:val="single" w:sz="4" w:space="0" w:color="auto"/>
            </w:tcBorders>
          </w:tcPr>
          <w:p w14:paraId="14007473" w14:textId="77777777" w:rsidR="00E238CA" w:rsidRPr="00D7612C" w:rsidRDefault="00E238CA" w:rsidP="00C26245">
            <w:pPr>
              <w:ind w:right="193"/>
              <w:rPr>
                <w:sz w:val="16"/>
                <w:szCs w:val="16"/>
              </w:rPr>
            </w:pPr>
          </w:p>
        </w:tc>
      </w:tr>
      <w:tr w:rsidR="00E238CA" w14:paraId="0DE5C39E" w14:textId="77777777" w:rsidTr="00C26245">
        <w:tc>
          <w:tcPr>
            <w:tcW w:w="2972" w:type="dxa"/>
            <w:tcBorders>
              <w:right w:val="single" w:sz="4" w:space="0" w:color="auto"/>
            </w:tcBorders>
          </w:tcPr>
          <w:p w14:paraId="7FF60DAC" w14:textId="1DB7F6C4" w:rsidR="00E238CA" w:rsidRPr="00D7612C" w:rsidRDefault="00E238CA" w:rsidP="00C26245">
            <w:pPr>
              <w:ind w:right="193"/>
              <w:rPr>
                <w:sz w:val="20"/>
              </w:rPr>
            </w:pPr>
            <w:r>
              <w:rPr>
                <w:sz w:val="20"/>
              </w:rPr>
              <w:t>Geburtsdatum</w:t>
            </w:r>
          </w:p>
        </w:tc>
        <w:tc>
          <w:tcPr>
            <w:tcW w:w="6000" w:type="dxa"/>
            <w:gridSpan w:val="2"/>
            <w:tcBorders>
              <w:top w:val="single" w:sz="4" w:space="0" w:color="auto"/>
              <w:left w:val="single" w:sz="4" w:space="0" w:color="auto"/>
              <w:bottom w:val="single" w:sz="4" w:space="0" w:color="auto"/>
              <w:right w:val="single" w:sz="4" w:space="0" w:color="auto"/>
            </w:tcBorders>
          </w:tcPr>
          <w:p w14:paraId="1D778994" w14:textId="77777777" w:rsidR="00E238CA" w:rsidRDefault="00E238CA" w:rsidP="00C26245">
            <w:pPr>
              <w:ind w:right="193"/>
            </w:pPr>
          </w:p>
        </w:tc>
      </w:tr>
      <w:tr w:rsidR="00E238CA" w:rsidRPr="00D7612C" w14:paraId="7F7EBA4B" w14:textId="77777777" w:rsidTr="00C26245">
        <w:tc>
          <w:tcPr>
            <w:tcW w:w="2972" w:type="dxa"/>
          </w:tcPr>
          <w:p w14:paraId="428E3780" w14:textId="77777777" w:rsidR="00E238CA" w:rsidRPr="00D7612C" w:rsidRDefault="00E238CA" w:rsidP="00C26245">
            <w:pPr>
              <w:ind w:right="193"/>
              <w:rPr>
                <w:sz w:val="16"/>
                <w:szCs w:val="16"/>
              </w:rPr>
            </w:pPr>
          </w:p>
        </w:tc>
        <w:tc>
          <w:tcPr>
            <w:tcW w:w="6000" w:type="dxa"/>
            <w:gridSpan w:val="2"/>
            <w:tcBorders>
              <w:top w:val="single" w:sz="4" w:space="0" w:color="auto"/>
              <w:bottom w:val="single" w:sz="4" w:space="0" w:color="auto"/>
            </w:tcBorders>
          </w:tcPr>
          <w:p w14:paraId="64F3FEB1" w14:textId="77777777" w:rsidR="00E238CA" w:rsidRPr="00D7612C" w:rsidRDefault="00E238CA" w:rsidP="00C26245">
            <w:pPr>
              <w:ind w:right="193"/>
              <w:rPr>
                <w:sz w:val="16"/>
                <w:szCs w:val="16"/>
              </w:rPr>
            </w:pPr>
          </w:p>
        </w:tc>
      </w:tr>
      <w:tr w:rsidR="00E238CA" w14:paraId="5C51C0B7" w14:textId="77777777" w:rsidTr="00C26245">
        <w:tc>
          <w:tcPr>
            <w:tcW w:w="2972" w:type="dxa"/>
            <w:tcBorders>
              <w:right w:val="single" w:sz="4" w:space="0" w:color="auto"/>
            </w:tcBorders>
          </w:tcPr>
          <w:p w14:paraId="3BBDC1F6" w14:textId="401928AD" w:rsidR="00E238CA" w:rsidRPr="00D7612C" w:rsidRDefault="00E238CA" w:rsidP="00C26245">
            <w:pPr>
              <w:ind w:right="193"/>
              <w:rPr>
                <w:sz w:val="20"/>
              </w:rPr>
            </w:pPr>
            <w:r>
              <w:rPr>
                <w:sz w:val="20"/>
              </w:rPr>
              <w:t>Telefonnummer</w:t>
            </w:r>
          </w:p>
        </w:tc>
        <w:tc>
          <w:tcPr>
            <w:tcW w:w="6000" w:type="dxa"/>
            <w:gridSpan w:val="2"/>
            <w:tcBorders>
              <w:top w:val="single" w:sz="4" w:space="0" w:color="auto"/>
              <w:left w:val="single" w:sz="4" w:space="0" w:color="auto"/>
              <w:bottom w:val="single" w:sz="4" w:space="0" w:color="auto"/>
              <w:right w:val="single" w:sz="4" w:space="0" w:color="auto"/>
            </w:tcBorders>
          </w:tcPr>
          <w:p w14:paraId="79C6D7CD" w14:textId="77777777" w:rsidR="00E238CA" w:rsidRDefault="00E238CA" w:rsidP="00C26245">
            <w:pPr>
              <w:ind w:right="193"/>
            </w:pPr>
          </w:p>
        </w:tc>
      </w:tr>
      <w:tr w:rsidR="00E238CA" w:rsidRPr="00D7612C" w14:paraId="3EDE1676" w14:textId="77777777" w:rsidTr="00C26245">
        <w:tc>
          <w:tcPr>
            <w:tcW w:w="2972" w:type="dxa"/>
          </w:tcPr>
          <w:p w14:paraId="475B2664" w14:textId="77777777" w:rsidR="00E238CA" w:rsidRPr="00D7612C" w:rsidRDefault="00E238CA" w:rsidP="00C26245">
            <w:pPr>
              <w:ind w:right="193"/>
              <w:rPr>
                <w:sz w:val="16"/>
                <w:szCs w:val="16"/>
              </w:rPr>
            </w:pPr>
          </w:p>
        </w:tc>
        <w:tc>
          <w:tcPr>
            <w:tcW w:w="6000" w:type="dxa"/>
            <w:gridSpan w:val="2"/>
            <w:tcBorders>
              <w:top w:val="single" w:sz="4" w:space="0" w:color="auto"/>
              <w:bottom w:val="single" w:sz="4" w:space="0" w:color="auto"/>
            </w:tcBorders>
          </w:tcPr>
          <w:p w14:paraId="0EDC921D" w14:textId="77777777" w:rsidR="00E238CA" w:rsidRPr="00D7612C" w:rsidRDefault="00E238CA" w:rsidP="00C26245">
            <w:pPr>
              <w:ind w:right="193"/>
              <w:rPr>
                <w:sz w:val="16"/>
                <w:szCs w:val="16"/>
              </w:rPr>
            </w:pPr>
          </w:p>
        </w:tc>
      </w:tr>
      <w:tr w:rsidR="00E238CA" w14:paraId="6DF8E2DF" w14:textId="77777777" w:rsidTr="00C26245">
        <w:tc>
          <w:tcPr>
            <w:tcW w:w="2972" w:type="dxa"/>
            <w:tcBorders>
              <w:right w:val="single" w:sz="4" w:space="0" w:color="auto"/>
            </w:tcBorders>
          </w:tcPr>
          <w:p w14:paraId="691081FC" w14:textId="5538637E" w:rsidR="00E238CA" w:rsidRPr="00D7612C" w:rsidRDefault="00E238CA" w:rsidP="00C26245">
            <w:pPr>
              <w:ind w:right="193"/>
              <w:rPr>
                <w:sz w:val="20"/>
              </w:rPr>
            </w:pPr>
            <w:r>
              <w:rPr>
                <w:sz w:val="20"/>
              </w:rPr>
              <w:t>E-Mail</w:t>
            </w:r>
          </w:p>
        </w:tc>
        <w:tc>
          <w:tcPr>
            <w:tcW w:w="6000" w:type="dxa"/>
            <w:gridSpan w:val="2"/>
            <w:tcBorders>
              <w:top w:val="single" w:sz="4" w:space="0" w:color="auto"/>
              <w:left w:val="single" w:sz="4" w:space="0" w:color="auto"/>
              <w:bottom w:val="single" w:sz="4" w:space="0" w:color="auto"/>
              <w:right w:val="single" w:sz="4" w:space="0" w:color="auto"/>
            </w:tcBorders>
          </w:tcPr>
          <w:p w14:paraId="39578793" w14:textId="77777777" w:rsidR="00E238CA" w:rsidRDefault="00E238CA" w:rsidP="00C26245">
            <w:pPr>
              <w:ind w:right="193"/>
            </w:pPr>
          </w:p>
        </w:tc>
      </w:tr>
      <w:tr w:rsidR="00E238CA" w:rsidRPr="00D7612C" w14:paraId="7773FF56" w14:textId="77777777" w:rsidTr="00C26245">
        <w:tc>
          <w:tcPr>
            <w:tcW w:w="2972" w:type="dxa"/>
          </w:tcPr>
          <w:p w14:paraId="0024885E" w14:textId="77777777" w:rsidR="00E238CA" w:rsidRPr="00D7612C" w:rsidRDefault="00E238CA" w:rsidP="00C26245">
            <w:pPr>
              <w:ind w:right="193"/>
              <w:rPr>
                <w:sz w:val="16"/>
                <w:szCs w:val="16"/>
              </w:rPr>
            </w:pPr>
          </w:p>
        </w:tc>
        <w:tc>
          <w:tcPr>
            <w:tcW w:w="6000" w:type="dxa"/>
            <w:gridSpan w:val="2"/>
            <w:tcBorders>
              <w:top w:val="single" w:sz="4" w:space="0" w:color="auto"/>
              <w:bottom w:val="single" w:sz="4" w:space="0" w:color="auto"/>
            </w:tcBorders>
          </w:tcPr>
          <w:p w14:paraId="14901B4C" w14:textId="77777777" w:rsidR="00E238CA" w:rsidRPr="00D7612C" w:rsidRDefault="00E238CA" w:rsidP="00C26245">
            <w:pPr>
              <w:ind w:right="193"/>
              <w:rPr>
                <w:sz w:val="16"/>
                <w:szCs w:val="16"/>
              </w:rPr>
            </w:pPr>
          </w:p>
        </w:tc>
      </w:tr>
      <w:tr w:rsidR="00E238CA" w14:paraId="540806DD" w14:textId="77777777" w:rsidTr="00C26245">
        <w:tc>
          <w:tcPr>
            <w:tcW w:w="2972" w:type="dxa"/>
            <w:tcBorders>
              <w:right w:val="single" w:sz="4" w:space="0" w:color="auto"/>
            </w:tcBorders>
          </w:tcPr>
          <w:p w14:paraId="38176E73" w14:textId="131571E8" w:rsidR="00E238CA" w:rsidRPr="00D7612C" w:rsidRDefault="00E238CA" w:rsidP="00C26245">
            <w:pPr>
              <w:ind w:right="193"/>
              <w:rPr>
                <w:sz w:val="20"/>
              </w:rPr>
            </w:pPr>
            <w:r w:rsidRPr="00E238CA">
              <w:rPr>
                <w:spacing w:val="-2"/>
                <w:sz w:val="20"/>
              </w:rPr>
              <w:t>Steueridentifikationsnummer</w:t>
            </w:r>
          </w:p>
        </w:tc>
        <w:tc>
          <w:tcPr>
            <w:tcW w:w="6000" w:type="dxa"/>
            <w:gridSpan w:val="2"/>
            <w:tcBorders>
              <w:top w:val="single" w:sz="4" w:space="0" w:color="auto"/>
              <w:left w:val="single" w:sz="4" w:space="0" w:color="auto"/>
              <w:bottom w:val="single" w:sz="4" w:space="0" w:color="auto"/>
              <w:right w:val="single" w:sz="4" w:space="0" w:color="auto"/>
            </w:tcBorders>
          </w:tcPr>
          <w:p w14:paraId="75F50685" w14:textId="77777777" w:rsidR="00E238CA" w:rsidRDefault="00E238CA" w:rsidP="00C26245">
            <w:pPr>
              <w:ind w:right="193"/>
            </w:pPr>
          </w:p>
        </w:tc>
      </w:tr>
    </w:tbl>
    <w:p w14:paraId="22A2B7AE" w14:textId="77777777" w:rsidR="0081650C" w:rsidRDefault="0081650C" w:rsidP="00B35B68">
      <w:pPr>
        <w:ind w:right="193"/>
      </w:pPr>
    </w:p>
    <w:p w14:paraId="1F753CFA" w14:textId="1144D671" w:rsidR="00E238CA" w:rsidRPr="00E238CA" w:rsidRDefault="00E238CA" w:rsidP="00E238CA">
      <w:pPr>
        <w:ind w:right="193"/>
        <w:rPr>
          <w:b/>
          <w:bCs/>
          <w:sz w:val="20"/>
        </w:rPr>
      </w:pPr>
      <w:r w:rsidRPr="00E238CA">
        <w:rPr>
          <w:b/>
          <w:bCs/>
          <w:sz w:val="20"/>
        </w:rPr>
        <w:t xml:space="preserve">Angaben zum gesetzlichen Vertreter laut Handels-/Transparenzregister Nr. </w:t>
      </w:r>
      <w:r>
        <w:rPr>
          <w:b/>
          <w:bCs/>
          <w:sz w:val="20"/>
        </w:rPr>
        <w:t>2</w:t>
      </w:r>
    </w:p>
    <w:p w14:paraId="6FB0F9F7" w14:textId="77777777" w:rsidR="00E238CA" w:rsidRPr="008D3149" w:rsidRDefault="00E238CA" w:rsidP="00E238CA">
      <w:pPr>
        <w:ind w:right="193"/>
        <w:rPr>
          <w:sz w:val="10"/>
          <w:szCs w:val="10"/>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3000"/>
        <w:gridCol w:w="3000"/>
      </w:tblGrid>
      <w:tr w:rsidR="00E238CA" w14:paraId="45787996" w14:textId="77777777" w:rsidTr="00C26245">
        <w:tc>
          <w:tcPr>
            <w:tcW w:w="2972" w:type="dxa"/>
            <w:tcBorders>
              <w:right w:val="single" w:sz="4" w:space="0" w:color="auto"/>
            </w:tcBorders>
          </w:tcPr>
          <w:p w14:paraId="73726CF1" w14:textId="77777777" w:rsidR="00E238CA" w:rsidRPr="00D7612C" w:rsidRDefault="00E238CA" w:rsidP="00C26245">
            <w:pPr>
              <w:ind w:right="193"/>
              <w:rPr>
                <w:sz w:val="20"/>
              </w:rPr>
            </w:pPr>
            <w:r>
              <w:rPr>
                <w:sz w:val="20"/>
              </w:rPr>
              <w:t>Vorname / Nachname</w:t>
            </w:r>
          </w:p>
        </w:tc>
        <w:tc>
          <w:tcPr>
            <w:tcW w:w="3000" w:type="dxa"/>
            <w:tcBorders>
              <w:top w:val="single" w:sz="4" w:space="0" w:color="auto"/>
              <w:left w:val="single" w:sz="4" w:space="0" w:color="auto"/>
              <w:bottom w:val="single" w:sz="4" w:space="0" w:color="auto"/>
              <w:right w:val="single" w:sz="4" w:space="0" w:color="auto"/>
            </w:tcBorders>
          </w:tcPr>
          <w:p w14:paraId="07CA4F44" w14:textId="77777777" w:rsidR="00E238CA" w:rsidRDefault="00E238CA" w:rsidP="00C26245">
            <w:pPr>
              <w:ind w:right="193"/>
            </w:pPr>
          </w:p>
        </w:tc>
        <w:tc>
          <w:tcPr>
            <w:tcW w:w="3000" w:type="dxa"/>
            <w:tcBorders>
              <w:top w:val="single" w:sz="4" w:space="0" w:color="auto"/>
              <w:left w:val="single" w:sz="4" w:space="0" w:color="auto"/>
              <w:bottom w:val="single" w:sz="4" w:space="0" w:color="auto"/>
              <w:right w:val="single" w:sz="4" w:space="0" w:color="auto"/>
            </w:tcBorders>
          </w:tcPr>
          <w:p w14:paraId="774FA4F6" w14:textId="77777777" w:rsidR="00E238CA" w:rsidRDefault="00E238CA" w:rsidP="00C26245">
            <w:pPr>
              <w:ind w:right="193"/>
            </w:pPr>
          </w:p>
        </w:tc>
      </w:tr>
      <w:tr w:rsidR="00E238CA" w:rsidRPr="00D7612C" w14:paraId="7B09DCED" w14:textId="77777777" w:rsidTr="00C26245">
        <w:tc>
          <w:tcPr>
            <w:tcW w:w="2972" w:type="dxa"/>
          </w:tcPr>
          <w:p w14:paraId="39DD5206" w14:textId="77777777" w:rsidR="00E238CA" w:rsidRPr="00D7612C" w:rsidRDefault="00E238CA" w:rsidP="00C26245">
            <w:pPr>
              <w:ind w:right="193"/>
              <w:rPr>
                <w:sz w:val="16"/>
                <w:szCs w:val="16"/>
              </w:rPr>
            </w:pPr>
          </w:p>
        </w:tc>
        <w:tc>
          <w:tcPr>
            <w:tcW w:w="6000" w:type="dxa"/>
            <w:gridSpan w:val="2"/>
            <w:tcBorders>
              <w:top w:val="single" w:sz="4" w:space="0" w:color="auto"/>
              <w:bottom w:val="single" w:sz="4" w:space="0" w:color="auto"/>
            </w:tcBorders>
          </w:tcPr>
          <w:p w14:paraId="7AA0848C" w14:textId="77777777" w:rsidR="00E238CA" w:rsidRPr="00D7612C" w:rsidRDefault="00E238CA" w:rsidP="00C26245">
            <w:pPr>
              <w:ind w:right="193"/>
              <w:rPr>
                <w:sz w:val="16"/>
                <w:szCs w:val="16"/>
              </w:rPr>
            </w:pPr>
          </w:p>
        </w:tc>
      </w:tr>
      <w:tr w:rsidR="00E238CA" w14:paraId="1A78DF9B" w14:textId="77777777" w:rsidTr="00C26245">
        <w:tc>
          <w:tcPr>
            <w:tcW w:w="2972" w:type="dxa"/>
            <w:tcBorders>
              <w:right w:val="single" w:sz="4" w:space="0" w:color="auto"/>
            </w:tcBorders>
          </w:tcPr>
          <w:p w14:paraId="446D69DB" w14:textId="77777777" w:rsidR="00E238CA" w:rsidRPr="00D7612C" w:rsidRDefault="00E238CA" w:rsidP="00C26245">
            <w:pPr>
              <w:ind w:right="193"/>
              <w:rPr>
                <w:sz w:val="20"/>
              </w:rPr>
            </w:pPr>
            <w:r>
              <w:rPr>
                <w:sz w:val="20"/>
              </w:rPr>
              <w:t>Geburtsdatum</w:t>
            </w:r>
          </w:p>
        </w:tc>
        <w:tc>
          <w:tcPr>
            <w:tcW w:w="6000" w:type="dxa"/>
            <w:gridSpan w:val="2"/>
            <w:tcBorders>
              <w:top w:val="single" w:sz="4" w:space="0" w:color="auto"/>
              <w:left w:val="single" w:sz="4" w:space="0" w:color="auto"/>
              <w:bottom w:val="single" w:sz="4" w:space="0" w:color="auto"/>
              <w:right w:val="single" w:sz="4" w:space="0" w:color="auto"/>
            </w:tcBorders>
          </w:tcPr>
          <w:p w14:paraId="3482D6D8" w14:textId="77777777" w:rsidR="00E238CA" w:rsidRDefault="00E238CA" w:rsidP="00C26245">
            <w:pPr>
              <w:ind w:right="193"/>
            </w:pPr>
          </w:p>
        </w:tc>
      </w:tr>
      <w:tr w:rsidR="00E238CA" w:rsidRPr="00D7612C" w14:paraId="2AC1D5B5" w14:textId="77777777" w:rsidTr="00C26245">
        <w:tc>
          <w:tcPr>
            <w:tcW w:w="2972" w:type="dxa"/>
          </w:tcPr>
          <w:p w14:paraId="2A270D8F" w14:textId="77777777" w:rsidR="00E238CA" w:rsidRPr="00D7612C" w:rsidRDefault="00E238CA" w:rsidP="00C26245">
            <w:pPr>
              <w:ind w:right="193"/>
              <w:rPr>
                <w:sz w:val="16"/>
                <w:szCs w:val="16"/>
              </w:rPr>
            </w:pPr>
          </w:p>
        </w:tc>
        <w:tc>
          <w:tcPr>
            <w:tcW w:w="6000" w:type="dxa"/>
            <w:gridSpan w:val="2"/>
            <w:tcBorders>
              <w:top w:val="single" w:sz="4" w:space="0" w:color="auto"/>
              <w:bottom w:val="single" w:sz="4" w:space="0" w:color="auto"/>
            </w:tcBorders>
          </w:tcPr>
          <w:p w14:paraId="373FEF08" w14:textId="77777777" w:rsidR="00E238CA" w:rsidRPr="00D7612C" w:rsidRDefault="00E238CA" w:rsidP="00C26245">
            <w:pPr>
              <w:ind w:right="193"/>
              <w:rPr>
                <w:sz w:val="16"/>
                <w:szCs w:val="16"/>
              </w:rPr>
            </w:pPr>
          </w:p>
        </w:tc>
      </w:tr>
      <w:tr w:rsidR="00E238CA" w14:paraId="473ED729" w14:textId="77777777" w:rsidTr="00C26245">
        <w:tc>
          <w:tcPr>
            <w:tcW w:w="2972" w:type="dxa"/>
            <w:tcBorders>
              <w:right w:val="single" w:sz="4" w:space="0" w:color="auto"/>
            </w:tcBorders>
          </w:tcPr>
          <w:p w14:paraId="69304563" w14:textId="77777777" w:rsidR="00E238CA" w:rsidRPr="00D7612C" w:rsidRDefault="00E238CA" w:rsidP="00C26245">
            <w:pPr>
              <w:ind w:right="193"/>
              <w:rPr>
                <w:sz w:val="20"/>
              </w:rPr>
            </w:pPr>
            <w:r>
              <w:rPr>
                <w:sz w:val="20"/>
              </w:rPr>
              <w:t>Telefonnummer</w:t>
            </w:r>
          </w:p>
        </w:tc>
        <w:tc>
          <w:tcPr>
            <w:tcW w:w="6000" w:type="dxa"/>
            <w:gridSpan w:val="2"/>
            <w:tcBorders>
              <w:top w:val="single" w:sz="4" w:space="0" w:color="auto"/>
              <w:left w:val="single" w:sz="4" w:space="0" w:color="auto"/>
              <w:bottom w:val="single" w:sz="4" w:space="0" w:color="auto"/>
              <w:right w:val="single" w:sz="4" w:space="0" w:color="auto"/>
            </w:tcBorders>
          </w:tcPr>
          <w:p w14:paraId="7BE2CF7D" w14:textId="77777777" w:rsidR="00E238CA" w:rsidRDefault="00E238CA" w:rsidP="00C26245">
            <w:pPr>
              <w:ind w:right="193"/>
            </w:pPr>
          </w:p>
        </w:tc>
      </w:tr>
      <w:tr w:rsidR="00E238CA" w:rsidRPr="00D7612C" w14:paraId="407850FB" w14:textId="77777777" w:rsidTr="00C26245">
        <w:tc>
          <w:tcPr>
            <w:tcW w:w="2972" w:type="dxa"/>
          </w:tcPr>
          <w:p w14:paraId="50D11756" w14:textId="77777777" w:rsidR="00E238CA" w:rsidRPr="00D7612C" w:rsidRDefault="00E238CA" w:rsidP="00C26245">
            <w:pPr>
              <w:ind w:right="193"/>
              <w:rPr>
                <w:sz w:val="16"/>
                <w:szCs w:val="16"/>
              </w:rPr>
            </w:pPr>
          </w:p>
        </w:tc>
        <w:tc>
          <w:tcPr>
            <w:tcW w:w="6000" w:type="dxa"/>
            <w:gridSpan w:val="2"/>
            <w:tcBorders>
              <w:top w:val="single" w:sz="4" w:space="0" w:color="auto"/>
              <w:bottom w:val="single" w:sz="4" w:space="0" w:color="auto"/>
            </w:tcBorders>
          </w:tcPr>
          <w:p w14:paraId="0079171D" w14:textId="77777777" w:rsidR="00E238CA" w:rsidRPr="00D7612C" w:rsidRDefault="00E238CA" w:rsidP="00C26245">
            <w:pPr>
              <w:ind w:right="193"/>
              <w:rPr>
                <w:sz w:val="16"/>
                <w:szCs w:val="16"/>
              </w:rPr>
            </w:pPr>
          </w:p>
        </w:tc>
      </w:tr>
      <w:tr w:rsidR="00E238CA" w14:paraId="6C8E4742" w14:textId="77777777" w:rsidTr="00C26245">
        <w:tc>
          <w:tcPr>
            <w:tcW w:w="2972" w:type="dxa"/>
            <w:tcBorders>
              <w:right w:val="single" w:sz="4" w:space="0" w:color="auto"/>
            </w:tcBorders>
          </w:tcPr>
          <w:p w14:paraId="62C795C8" w14:textId="77777777" w:rsidR="00E238CA" w:rsidRPr="00D7612C" w:rsidRDefault="00E238CA" w:rsidP="00C26245">
            <w:pPr>
              <w:ind w:right="193"/>
              <w:rPr>
                <w:sz w:val="20"/>
              </w:rPr>
            </w:pPr>
            <w:r>
              <w:rPr>
                <w:sz w:val="20"/>
              </w:rPr>
              <w:t>E-Mail</w:t>
            </w:r>
          </w:p>
        </w:tc>
        <w:tc>
          <w:tcPr>
            <w:tcW w:w="6000" w:type="dxa"/>
            <w:gridSpan w:val="2"/>
            <w:tcBorders>
              <w:top w:val="single" w:sz="4" w:space="0" w:color="auto"/>
              <w:left w:val="single" w:sz="4" w:space="0" w:color="auto"/>
              <w:bottom w:val="single" w:sz="4" w:space="0" w:color="auto"/>
              <w:right w:val="single" w:sz="4" w:space="0" w:color="auto"/>
            </w:tcBorders>
          </w:tcPr>
          <w:p w14:paraId="1DCA14D7" w14:textId="77777777" w:rsidR="00E238CA" w:rsidRDefault="00E238CA" w:rsidP="00C26245">
            <w:pPr>
              <w:ind w:right="193"/>
            </w:pPr>
          </w:p>
        </w:tc>
      </w:tr>
      <w:tr w:rsidR="00E238CA" w:rsidRPr="00D7612C" w14:paraId="50285153" w14:textId="77777777" w:rsidTr="00C26245">
        <w:tc>
          <w:tcPr>
            <w:tcW w:w="2972" w:type="dxa"/>
          </w:tcPr>
          <w:p w14:paraId="29508FEF" w14:textId="77777777" w:rsidR="00E238CA" w:rsidRPr="00D7612C" w:rsidRDefault="00E238CA" w:rsidP="00C26245">
            <w:pPr>
              <w:ind w:right="193"/>
              <w:rPr>
                <w:sz w:val="16"/>
                <w:szCs w:val="16"/>
              </w:rPr>
            </w:pPr>
          </w:p>
        </w:tc>
        <w:tc>
          <w:tcPr>
            <w:tcW w:w="6000" w:type="dxa"/>
            <w:gridSpan w:val="2"/>
            <w:tcBorders>
              <w:top w:val="single" w:sz="4" w:space="0" w:color="auto"/>
              <w:bottom w:val="single" w:sz="4" w:space="0" w:color="auto"/>
            </w:tcBorders>
          </w:tcPr>
          <w:p w14:paraId="12AE9F77" w14:textId="77777777" w:rsidR="00E238CA" w:rsidRPr="00D7612C" w:rsidRDefault="00E238CA" w:rsidP="00C26245">
            <w:pPr>
              <w:ind w:right="193"/>
              <w:rPr>
                <w:sz w:val="16"/>
                <w:szCs w:val="16"/>
              </w:rPr>
            </w:pPr>
          </w:p>
        </w:tc>
      </w:tr>
      <w:tr w:rsidR="00E238CA" w14:paraId="3BA69D58" w14:textId="77777777" w:rsidTr="00C26245">
        <w:tc>
          <w:tcPr>
            <w:tcW w:w="2972" w:type="dxa"/>
            <w:tcBorders>
              <w:right w:val="single" w:sz="4" w:space="0" w:color="auto"/>
            </w:tcBorders>
          </w:tcPr>
          <w:p w14:paraId="35C4C6BA" w14:textId="77777777" w:rsidR="00E238CA" w:rsidRPr="00D7612C" w:rsidRDefault="00E238CA" w:rsidP="00C26245">
            <w:pPr>
              <w:ind w:right="193"/>
              <w:rPr>
                <w:sz w:val="20"/>
              </w:rPr>
            </w:pPr>
            <w:r w:rsidRPr="00E238CA">
              <w:rPr>
                <w:spacing w:val="-2"/>
                <w:sz w:val="20"/>
              </w:rPr>
              <w:t>Steueridentifikationsnummer</w:t>
            </w:r>
          </w:p>
        </w:tc>
        <w:tc>
          <w:tcPr>
            <w:tcW w:w="6000" w:type="dxa"/>
            <w:gridSpan w:val="2"/>
            <w:tcBorders>
              <w:top w:val="single" w:sz="4" w:space="0" w:color="auto"/>
              <w:left w:val="single" w:sz="4" w:space="0" w:color="auto"/>
              <w:bottom w:val="single" w:sz="4" w:space="0" w:color="auto"/>
              <w:right w:val="single" w:sz="4" w:space="0" w:color="auto"/>
            </w:tcBorders>
          </w:tcPr>
          <w:p w14:paraId="5908A4C9" w14:textId="77777777" w:rsidR="00E238CA" w:rsidRDefault="00E238CA" w:rsidP="00C26245">
            <w:pPr>
              <w:ind w:right="193"/>
            </w:pPr>
          </w:p>
        </w:tc>
      </w:tr>
    </w:tbl>
    <w:p w14:paraId="5D88ED4D" w14:textId="77777777" w:rsidR="00146EA8" w:rsidRDefault="00146EA8" w:rsidP="00DD48FA">
      <w:pPr>
        <w:ind w:right="193"/>
        <w:rPr>
          <w:b/>
          <w:bCs/>
          <w:sz w:val="24"/>
          <w:szCs w:val="24"/>
        </w:rPr>
      </w:pPr>
    </w:p>
    <w:p w14:paraId="6CA8040F" w14:textId="77777777" w:rsidR="00146EA8" w:rsidRDefault="00146EA8">
      <w:pPr>
        <w:rPr>
          <w:b/>
          <w:bCs/>
          <w:sz w:val="24"/>
          <w:szCs w:val="24"/>
        </w:rPr>
      </w:pPr>
      <w:r>
        <w:rPr>
          <w:b/>
          <w:bCs/>
          <w:sz w:val="24"/>
          <w:szCs w:val="24"/>
        </w:rPr>
        <w:br w:type="page"/>
      </w:r>
    </w:p>
    <w:p w14:paraId="7504D132" w14:textId="69047FCE" w:rsidR="00DD48FA" w:rsidRPr="00D7612C" w:rsidRDefault="00DD48FA" w:rsidP="00DD48FA">
      <w:pPr>
        <w:ind w:right="193"/>
        <w:rPr>
          <w:b/>
          <w:bCs/>
          <w:sz w:val="24"/>
          <w:szCs w:val="24"/>
        </w:rPr>
      </w:pPr>
      <w:r>
        <w:rPr>
          <w:b/>
          <w:bCs/>
          <w:sz w:val="24"/>
          <w:szCs w:val="24"/>
        </w:rPr>
        <w:lastRenderedPageBreak/>
        <w:t>Vorhaben</w:t>
      </w:r>
    </w:p>
    <w:p w14:paraId="54DA5650" w14:textId="77777777" w:rsidR="00DD48FA" w:rsidRPr="00E238CA" w:rsidRDefault="00DD48FA" w:rsidP="00DD48FA">
      <w:pPr>
        <w:ind w:right="193"/>
        <w:rPr>
          <w:sz w:val="10"/>
          <w:szCs w:val="10"/>
        </w:rPr>
      </w:pPr>
    </w:p>
    <w:p w14:paraId="572E0B4F" w14:textId="06FA99E2" w:rsidR="00DD48FA" w:rsidRPr="00E238CA" w:rsidRDefault="00DD48FA" w:rsidP="00DD48FA">
      <w:pPr>
        <w:ind w:right="193"/>
        <w:rPr>
          <w:b/>
          <w:bCs/>
          <w:sz w:val="20"/>
        </w:rPr>
      </w:pPr>
      <w:r w:rsidRPr="00E238CA">
        <w:rPr>
          <w:b/>
          <w:bCs/>
          <w:sz w:val="20"/>
        </w:rPr>
        <w:t xml:space="preserve">Angaben zum </w:t>
      </w:r>
      <w:r>
        <w:rPr>
          <w:b/>
          <w:bCs/>
          <w:sz w:val="20"/>
        </w:rPr>
        <w:t>Vorhaben</w:t>
      </w:r>
    </w:p>
    <w:p w14:paraId="1C74C425" w14:textId="77777777" w:rsidR="00DD48FA" w:rsidRPr="008D3149" w:rsidRDefault="00DD48FA" w:rsidP="00DD48FA">
      <w:pPr>
        <w:ind w:right="193"/>
        <w:rPr>
          <w:sz w:val="10"/>
          <w:szCs w:val="10"/>
        </w:rPr>
      </w:pPr>
    </w:p>
    <w:tbl>
      <w:tblPr>
        <w:tblStyle w:val="Tabellenraster"/>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8"/>
        <w:gridCol w:w="3402"/>
        <w:gridCol w:w="2785"/>
        <w:gridCol w:w="2785"/>
      </w:tblGrid>
      <w:tr w:rsidR="00DD48FA" w14:paraId="133F7EEA" w14:textId="77777777" w:rsidTr="00216B23">
        <w:trPr>
          <w:gridBefore w:val="1"/>
          <w:wBefore w:w="108" w:type="dxa"/>
        </w:trPr>
        <w:tc>
          <w:tcPr>
            <w:tcW w:w="3402" w:type="dxa"/>
            <w:tcBorders>
              <w:right w:val="single" w:sz="4" w:space="0" w:color="auto"/>
            </w:tcBorders>
          </w:tcPr>
          <w:p w14:paraId="46958F3D" w14:textId="07194B73" w:rsidR="00DD48FA" w:rsidRPr="00D7612C" w:rsidRDefault="00DD48FA" w:rsidP="00C26245">
            <w:pPr>
              <w:ind w:right="193"/>
              <w:rPr>
                <w:sz w:val="20"/>
              </w:rPr>
            </w:pPr>
          </w:p>
        </w:tc>
        <w:tc>
          <w:tcPr>
            <w:tcW w:w="5570" w:type="dxa"/>
            <w:gridSpan w:val="2"/>
            <w:tcBorders>
              <w:top w:val="single" w:sz="4" w:space="0" w:color="auto"/>
              <w:left w:val="single" w:sz="4" w:space="0" w:color="auto"/>
              <w:bottom w:val="single" w:sz="4" w:space="0" w:color="auto"/>
              <w:right w:val="single" w:sz="4" w:space="0" w:color="auto"/>
            </w:tcBorders>
          </w:tcPr>
          <w:p w14:paraId="3F50A10E" w14:textId="74BDE8AE" w:rsidR="00DD48FA" w:rsidRDefault="00066DA1" w:rsidP="00C26245">
            <w:pPr>
              <w:ind w:right="193"/>
            </w:pPr>
            <w:sdt>
              <w:sdtPr>
                <w:id w:val="962010697"/>
                <w:placeholder>
                  <w:docPart w:val="DefaultPlaceholder_-1854013438"/>
                </w:placeholder>
                <w:showingPlcHdr/>
                <w:comboBox>
                  <w:listItem w:value="Wählen Sie ein Element aus."/>
                  <w:listItem w:displayText="Außerschulisches Lernzentrum für digitale Bildung" w:value="Außerschulisches Lernzentrum für digitale Bildung"/>
                  <w:listItem w:displayText="Außenstelle von außerschulischem Lernzentrum für digitale Bildung" w:value="Außenstelle von außerschulischem Lernzentrum für digitale Bildung"/>
                </w:comboBox>
              </w:sdtPr>
              <w:sdtEndPr/>
              <w:sdtContent>
                <w:r w:rsidR="00DE038E" w:rsidRPr="00877A4E">
                  <w:rPr>
                    <w:color w:val="FF0000"/>
                  </w:rPr>
                  <w:t>Wählen Sie ein Element aus.</w:t>
                </w:r>
              </w:sdtContent>
            </w:sdt>
          </w:p>
        </w:tc>
      </w:tr>
      <w:tr w:rsidR="00DD48FA" w:rsidRPr="00D7612C" w14:paraId="35D13BC9" w14:textId="77777777" w:rsidTr="00216B23">
        <w:trPr>
          <w:gridBefore w:val="1"/>
          <w:wBefore w:w="108" w:type="dxa"/>
        </w:trPr>
        <w:tc>
          <w:tcPr>
            <w:tcW w:w="3402" w:type="dxa"/>
          </w:tcPr>
          <w:p w14:paraId="05F48EE8" w14:textId="77777777" w:rsidR="00DD48FA" w:rsidRPr="00D7612C" w:rsidRDefault="00DD48FA" w:rsidP="00C26245">
            <w:pPr>
              <w:ind w:right="193"/>
              <w:rPr>
                <w:sz w:val="16"/>
                <w:szCs w:val="16"/>
              </w:rPr>
            </w:pPr>
          </w:p>
        </w:tc>
        <w:tc>
          <w:tcPr>
            <w:tcW w:w="5570" w:type="dxa"/>
            <w:gridSpan w:val="2"/>
            <w:tcBorders>
              <w:top w:val="single" w:sz="4" w:space="0" w:color="auto"/>
              <w:bottom w:val="single" w:sz="4" w:space="0" w:color="auto"/>
            </w:tcBorders>
          </w:tcPr>
          <w:p w14:paraId="121B2117" w14:textId="77777777" w:rsidR="00DD48FA" w:rsidRPr="00D7612C" w:rsidRDefault="00DD48FA" w:rsidP="00C26245">
            <w:pPr>
              <w:ind w:right="193"/>
              <w:rPr>
                <w:sz w:val="16"/>
                <w:szCs w:val="16"/>
              </w:rPr>
            </w:pPr>
          </w:p>
        </w:tc>
      </w:tr>
      <w:tr w:rsidR="00DD48FA" w14:paraId="424CA548" w14:textId="77777777" w:rsidTr="00216B23">
        <w:trPr>
          <w:gridBefore w:val="1"/>
          <w:wBefore w:w="108" w:type="dxa"/>
        </w:trPr>
        <w:tc>
          <w:tcPr>
            <w:tcW w:w="3402" w:type="dxa"/>
            <w:tcBorders>
              <w:right w:val="single" w:sz="4" w:space="0" w:color="auto"/>
            </w:tcBorders>
          </w:tcPr>
          <w:p w14:paraId="36EF4BFC" w14:textId="5CBEA9FB" w:rsidR="00DD48FA" w:rsidRPr="00D7612C" w:rsidRDefault="00DD48FA" w:rsidP="00C26245">
            <w:pPr>
              <w:ind w:right="193"/>
              <w:rPr>
                <w:sz w:val="20"/>
              </w:rPr>
            </w:pPr>
            <w:r>
              <w:rPr>
                <w:sz w:val="20"/>
              </w:rPr>
              <w:t xml:space="preserve">Art der </w:t>
            </w:r>
            <w:r w:rsidR="00A24847">
              <w:rPr>
                <w:sz w:val="20"/>
              </w:rPr>
              <w:t>Förderung</w:t>
            </w:r>
          </w:p>
        </w:tc>
        <w:tc>
          <w:tcPr>
            <w:tcW w:w="5570" w:type="dxa"/>
            <w:gridSpan w:val="2"/>
            <w:tcBorders>
              <w:top w:val="single" w:sz="4" w:space="0" w:color="auto"/>
              <w:left w:val="single" w:sz="4" w:space="0" w:color="auto"/>
              <w:bottom w:val="single" w:sz="4" w:space="0" w:color="auto"/>
              <w:right w:val="single" w:sz="4" w:space="0" w:color="auto"/>
            </w:tcBorders>
          </w:tcPr>
          <w:p w14:paraId="1542E4B5" w14:textId="207F8552" w:rsidR="00DD48FA" w:rsidRDefault="00A24847" w:rsidP="00C26245">
            <w:pPr>
              <w:ind w:right="193"/>
            </w:pPr>
            <w:r>
              <w:t xml:space="preserve">Nicht rückzahlbarer </w:t>
            </w:r>
            <w:r w:rsidR="00C37F62">
              <w:t>Zuschuss</w:t>
            </w:r>
          </w:p>
        </w:tc>
      </w:tr>
      <w:tr w:rsidR="00DD48FA" w:rsidRPr="00D7612C" w14:paraId="4833727B" w14:textId="77777777" w:rsidTr="00216B23">
        <w:trPr>
          <w:gridBefore w:val="1"/>
          <w:wBefore w:w="108" w:type="dxa"/>
        </w:trPr>
        <w:tc>
          <w:tcPr>
            <w:tcW w:w="3402" w:type="dxa"/>
          </w:tcPr>
          <w:p w14:paraId="116D9779" w14:textId="77777777" w:rsidR="00DD48FA" w:rsidRPr="00D7612C" w:rsidRDefault="00DD48FA" w:rsidP="00C26245">
            <w:pPr>
              <w:ind w:right="193"/>
              <w:rPr>
                <w:sz w:val="16"/>
                <w:szCs w:val="16"/>
              </w:rPr>
            </w:pPr>
          </w:p>
        </w:tc>
        <w:tc>
          <w:tcPr>
            <w:tcW w:w="5570" w:type="dxa"/>
            <w:gridSpan w:val="2"/>
            <w:tcBorders>
              <w:top w:val="single" w:sz="4" w:space="0" w:color="auto"/>
              <w:bottom w:val="single" w:sz="4" w:space="0" w:color="auto"/>
            </w:tcBorders>
          </w:tcPr>
          <w:p w14:paraId="3458A80B" w14:textId="77777777" w:rsidR="00DD48FA" w:rsidRPr="00D7612C" w:rsidRDefault="00DD48FA" w:rsidP="00C26245">
            <w:pPr>
              <w:ind w:right="193"/>
              <w:rPr>
                <w:sz w:val="16"/>
                <w:szCs w:val="16"/>
              </w:rPr>
            </w:pPr>
          </w:p>
        </w:tc>
      </w:tr>
      <w:tr w:rsidR="00DD48FA" w14:paraId="52BAC8FE" w14:textId="77777777" w:rsidTr="00216B23">
        <w:trPr>
          <w:gridBefore w:val="1"/>
          <w:wBefore w:w="108" w:type="dxa"/>
        </w:trPr>
        <w:tc>
          <w:tcPr>
            <w:tcW w:w="3402" w:type="dxa"/>
            <w:tcBorders>
              <w:right w:val="single" w:sz="4" w:space="0" w:color="auto"/>
            </w:tcBorders>
          </w:tcPr>
          <w:p w14:paraId="70DD7166" w14:textId="2C9F48A2" w:rsidR="00DD48FA" w:rsidRDefault="00DD48FA" w:rsidP="00C26245">
            <w:pPr>
              <w:ind w:right="193"/>
              <w:rPr>
                <w:sz w:val="20"/>
              </w:rPr>
            </w:pPr>
            <w:r w:rsidRPr="00DD48FA">
              <w:rPr>
                <w:sz w:val="20"/>
              </w:rPr>
              <w:t>Bezeichnung des Vorhabens</w:t>
            </w:r>
          </w:p>
          <w:p w14:paraId="78BBB345" w14:textId="3F832E7A" w:rsidR="00DD48FA" w:rsidRPr="00DD48FA" w:rsidRDefault="00DD48FA" w:rsidP="00C26245">
            <w:pPr>
              <w:ind w:right="193"/>
              <w:rPr>
                <w:spacing w:val="-2"/>
                <w:sz w:val="16"/>
                <w:szCs w:val="18"/>
              </w:rPr>
            </w:pPr>
          </w:p>
        </w:tc>
        <w:tc>
          <w:tcPr>
            <w:tcW w:w="5570" w:type="dxa"/>
            <w:gridSpan w:val="2"/>
            <w:tcBorders>
              <w:top w:val="single" w:sz="4" w:space="0" w:color="auto"/>
              <w:left w:val="single" w:sz="4" w:space="0" w:color="auto"/>
              <w:bottom w:val="single" w:sz="4" w:space="0" w:color="auto"/>
              <w:right w:val="single" w:sz="4" w:space="0" w:color="auto"/>
            </w:tcBorders>
          </w:tcPr>
          <w:p w14:paraId="53D94F0F" w14:textId="77777777" w:rsidR="00DD48FA" w:rsidRDefault="00DD48FA" w:rsidP="00C26245">
            <w:pPr>
              <w:ind w:right="193"/>
            </w:pPr>
          </w:p>
        </w:tc>
      </w:tr>
      <w:tr w:rsidR="00DD48FA" w:rsidRPr="00D7612C" w14:paraId="2B4D4020" w14:textId="77777777" w:rsidTr="00216B23">
        <w:trPr>
          <w:gridBefore w:val="1"/>
          <w:wBefore w:w="108" w:type="dxa"/>
        </w:trPr>
        <w:tc>
          <w:tcPr>
            <w:tcW w:w="3402" w:type="dxa"/>
          </w:tcPr>
          <w:p w14:paraId="62BD8A3E" w14:textId="77777777" w:rsidR="00DD48FA" w:rsidRPr="00D7612C" w:rsidRDefault="00DD48FA" w:rsidP="00C26245">
            <w:pPr>
              <w:ind w:right="193"/>
              <w:rPr>
                <w:sz w:val="16"/>
                <w:szCs w:val="16"/>
              </w:rPr>
            </w:pPr>
          </w:p>
        </w:tc>
        <w:tc>
          <w:tcPr>
            <w:tcW w:w="5570" w:type="dxa"/>
            <w:gridSpan w:val="2"/>
            <w:tcBorders>
              <w:top w:val="single" w:sz="4" w:space="0" w:color="auto"/>
              <w:bottom w:val="single" w:sz="4" w:space="0" w:color="auto"/>
            </w:tcBorders>
          </w:tcPr>
          <w:p w14:paraId="1C6D61CA" w14:textId="77777777" w:rsidR="00DD48FA" w:rsidRPr="00D7612C" w:rsidRDefault="00DD48FA" w:rsidP="00C26245">
            <w:pPr>
              <w:ind w:right="193"/>
              <w:rPr>
                <w:sz w:val="16"/>
                <w:szCs w:val="16"/>
              </w:rPr>
            </w:pPr>
          </w:p>
        </w:tc>
      </w:tr>
      <w:tr w:rsidR="00A1735C" w14:paraId="78EE14AC" w14:textId="77777777" w:rsidTr="00216B23">
        <w:trPr>
          <w:gridBefore w:val="1"/>
          <w:wBefore w:w="108" w:type="dxa"/>
        </w:trPr>
        <w:tc>
          <w:tcPr>
            <w:tcW w:w="3402" w:type="dxa"/>
            <w:tcBorders>
              <w:right w:val="single" w:sz="4" w:space="0" w:color="auto"/>
            </w:tcBorders>
          </w:tcPr>
          <w:p w14:paraId="4DA1D8E0" w14:textId="182A4A37" w:rsidR="00A1735C" w:rsidRPr="00D7612C" w:rsidRDefault="00B708AC" w:rsidP="00A1735C">
            <w:pPr>
              <w:ind w:right="193"/>
              <w:rPr>
                <w:sz w:val="20"/>
              </w:rPr>
            </w:pPr>
            <w:r>
              <w:rPr>
                <w:sz w:val="20"/>
              </w:rPr>
              <w:t xml:space="preserve">PLZ / </w:t>
            </w:r>
            <w:r w:rsidR="00A1735C">
              <w:rPr>
                <w:sz w:val="20"/>
              </w:rPr>
              <w:t>Durchführungsort</w:t>
            </w:r>
          </w:p>
        </w:tc>
        <w:tc>
          <w:tcPr>
            <w:tcW w:w="5570" w:type="dxa"/>
            <w:gridSpan w:val="2"/>
            <w:tcBorders>
              <w:top w:val="single" w:sz="4" w:space="0" w:color="auto"/>
              <w:left w:val="single" w:sz="4" w:space="0" w:color="auto"/>
              <w:bottom w:val="single" w:sz="4" w:space="0" w:color="auto"/>
              <w:right w:val="single" w:sz="4" w:space="0" w:color="auto"/>
            </w:tcBorders>
          </w:tcPr>
          <w:p w14:paraId="5509EDA1" w14:textId="77777777" w:rsidR="00A1735C" w:rsidRDefault="00A1735C" w:rsidP="00A1735C">
            <w:pPr>
              <w:ind w:right="193"/>
            </w:pPr>
          </w:p>
        </w:tc>
      </w:tr>
      <w:tr w:rsidR="00A1735C" w:rsidRPr="00D7612C" w14:paraId="4B86DFE4" w14:textId="77777777" w:rsidTr="00216B23">
        <w:trPr>
          <w:gridBefore w:val="1"/>
          <w:wBefore w:w="108" w:type="dxa"/>
        </w:trPr>
        <w:tc>
          <w:tcPr>
            <w:tcW w:w="3402" w:type="dxa"/>
          </w:tcPr>
          <w:p w14:paraId="609C0CDC" w14:textId="77777777" w:rsidR="00A1735C" w:rsidRPr="00D7612C" w:rsidRDefault="00A1735C" w:rsidP="00A1735C">
            <w:pPr>
              <w:ind w:right="193"/>
              <w:rPr>
                <w:sz w:val="16"/>
                <w:szCs w:val="16"/>
              </w:rPr>
            </w:pPr>
          </w:p>
        </w:tc>
        <w:tc>
          <w:tcPr>
            <w:tcW w:w="5570" w:type="dxa"/>
            <w:gridSpan w:val="2"/>
            <w:tcBorders>
              <w:top w:val="single" w:sz="4" w:space="0" w:color="auto"/>
              <w:bottom w:val="single" w:sz="4" w:space="0" w:color="auto"/>
            </w:tcBorders>
          </w:tcPr>
          <w:p w14:paraId="5DA62FDB" w14:textId="77777777" w:rsidR="00A1735C" w:rsidRPr="00D7612C" w:rsidRDefault="00A1735C" w:rsidP="00A1735C">
            <w:pPr>
              <w:ind w:right="193"/>
              <w:rPr>
                <w:sz w:val="16"/>
                <w:szCs w:val="16"/>
              </w:rPr>
            </w:pPr>
          </w:p>
        </w:tc>
      </w:tr>
      <w:tr w:rsidR="00A1735C" w14:paraId="0CE0AE3B" w14:textId="77777777" w:rsidTr="004D679A">
        <w:trPr>
          <w:gridBefore w:val="1"/>
          <w:wBefore w:w="108" w:type="dxa"/>
        </w:trPr>
        <w:tc>
          <w:tcPr>
            <w:tcW w:w="3402" w:type="dxa"/>
            <w:tcBorders>
              <w:right w:val="single" w:sz="4" w:space="0" w:color="auto"/>
            </w:tcBorders>
          </w:tcPr>
          <w:p w14:paraId="104806EC" w14:textId="4D12D888" w:rsidR="00A1735C" w:rsidRPr="00D7612C" w:rsidRDefault="00A1735C" w:rsidP="00A1735C">
            <w:pPr>
              <w:ind w:right="193"/>
              <w:rPr>
                <w:sz w:val="20"/>
              </w:rPr>
            </w:pPr>
            <w:r>
              <w:rPr>
                <w:spacing w:val="-2"/>
                <w:sz w:val="20"/>
              </w:rPr>
              <w:t>Durchführungszeitraum von…bis</w:t>
            </w:r>
          </w:p>
        </w:tc>
        <w:tc>
          <w:tcPr>
            <w:tcW w:w="2785" w:type="dxa"/>
            <w:tcBorders>
              <w:top w:val="single" w:sz="4" w:space="0" w:color="auto"/>
              <w:left w:val="single" w:sz="4" w:space="0" w:color="auto"/>
              <w:bottom w:val="single" w:sz="4" w:space="0" w:color="auto"/>
              <w:right w:val="single" w:sz="4" w:space="0" w:color="auto"/>
            </w:tcBorders>
          </w:tcPr>
          <w:p w14:paraId="784C1523" w14:textId="77777777" w:rsidR="00A1735C" w:rsidRDefault="00A1735C" w:rsidP="00A1735C">
            <w:pPr>
              <w:ind w:right="193"/>
            </w:pPr>
          </w:p>
        </w:tc>
        <w:tc>
          <w:tcPr>
            <w:tcW w:w="2785" w:type="dxa"/>
            <w:tcBorders>
              <w:top w:val="single" w:sz="4" w:space="0" w:color="auto"/>
              <w:left w:val="single" w:sz="4" w:space="0" w:color="auto"/>
              <w:bottom w:val="single" w:sz="4" w:space="0" w:color="auto"/>
              <w:right w:val="single" w:sz="4" w:space="0" w:color="auto"/>
            </w:tcBorders>
          </w:tcPr>
          <w:p w14:paraId="363E3E16" w14:textId="0C74CF94" w:rsidR="00A1735C" w:rsidRDefault="00A1735C" w:rsidP="00A1735C">
            <w:pPr>
              <w:ind w:right="193"/>
            </w:pPr>
          </w:p>
        </w:tc>
      </w:tr>
      <w:tr w:rsidR="00A36986" w14:paraId="4AE6DBAE" w14:textId="77777777" w:rsidTr="004D679A">
        <w:trPr>
          <w:gridBefore w:val="1"/>
          <w:wBefore w:w="108" w:type="dxa"/>
        </w:trPr>
        <w:tc>
          <w:tcPr>
            <w:tcW w:w="3402" w:type="dxa"/>
          </w:tcPr>
          <w:p w14:paraId="32C1CA0D" w14:textId="54F5E635" w:rsidR="00A36986" w:rsidRPr="00A36986" w:rsidRDefault="00A36986" w:rsidP="00A1735C">
            <w:pPr>
              <w:ind w:right="193"/>
              <w:rPr>
                <w:spacing w:val="-2"/>
                <w:sz w:val="20"/>
              </w:rPr>
            </w:pPr>
          </w:p>
        </w:tc>
        <w:tc>
          <w:tcPr>
            <w:tcW w:w="2785" w:type="dxa"/>
            <w:tcBorders>
              <w:top w:val="single" w:sz="4" w:space="0" w:color="auto"/>
              <w:bottom w:val="single" w:sz="4" w:space="0" w:color="auto"/>
            </w:tcBorders>
          </w:tcPr>
          <w:p w14:paraId="4F7123C5" w14:textId="77777777" w:rsidR="00A36986" w:rsidRDefault="00A36986" w:rsidP="00A1735C">
            <w:pPr>
              <w:ind w:right="193"/>
            </w:pPr>
          </w:p>
        </w:tc>
        <w:tc>
          <w:tcPr>
            <w:tcW w:w="2785" w:type="dxa"/>
            <w:tcBorders>
              <w:top w:val="single" w:sz="4" w:space="0" w:color="auto"/>
              <w:bottom w:val="single" w:sz="4" w:space="0" w:color="auto"/>
            </w:tcBorders>
          </w:tcPr>
          <w:p w14:paraId="42762E9C" w14:textId="77777777" w:rsidR="00A36986" w:rsidRDefault="00A36986" w:rsidP="00A1735C">
            <w:pPr>
              <w:ind w:right="193"/>
            </w:pPr>
          </w:p>
        </w:tc>
      </w:tr>
      <w:tr w:rsidR="00A36986" w14:paraId="18D97E12" w14:textId="77777777" w:rsidTr="004D679A">
        <w:trPr>
          <w:gridBefore w:val="1"/>
          <w:wBefore w:w="108" w:type="dxa"/>
        </w:trPr>
        <w:tc>
          <w:tcPr>
            <w:tcW w:w="3402" w:type="dxa"/>
            <w:tcBorders>
              <w:right w:val="single" w:sz="4" w:space="0" w:color="auto"/>
            </w:tcBorders>
          </w:tcPr>
          <w:p w14:paraId="7EF0DC8F" w14:textId="77777777" w:rsidR="00A36986" w:rsidRDefault="00A36986" w:rsidP="00A1735C">
            <w:pPr>
              <w:ind w:right="193"/>
              <w:rPr>
                <w:sz w:val="20"/>
              </w:rPr>
            </w:pPr>
            <w:r w:rsidRPr="004D679A">
              <w:rPr>
                <w:sz w:val="20"/>
              </w:rPr>
              <w:t>Anzahl parallel belegbarer</w:t>
            </w:r>
          </w:p>
          <w:p w14:paraId="15868738" w14:textId="79917717" w:rsidR="00A36986" w:rsidRDefault="00A36986" w:rsidP="00A1735C">
            <w:pPr>
              <w:ind w:right="193"/>
              <w:rPr>
                <w:spacing w:val="-2"/>
                <w:sz w:val="20"/>
              </w:rPr>
            </w:pPr>
            <w:r w:rsidRPr="004D679A">
              <w:rPr>
                <w:sz w:val="20"/>
              </w:rPr>
              <w:t>Arbeitsplätze</w:t>
            </w:r>
            <w:r>
              <w:rPr>
                <w:sz w:val="20"/>
              </w:rPr>
              <w:t xml:space="preserve"> (an einem Standort Lernzentrum)</w:t>
            </w:r>
          </w:p>
        </w:tc>
        <w:tc>
          <w:tcPr>
            <w:tcW w:w="2785" w:type="dxa"/>
            <w:tcBorders>
              <w:top w:val="single" w:sz="4" w:space="0" w:color="auto"/>
              <w:left w:val="single" w:sz="4" w:space="0" w:color="auto"/>
              <w:bottom w:val="single" w:sz="4" w:space="0" w:color="auto"/>
            </w:tcBorders>
          </w:tcPr>
          <w:p w14:paraId="64FE1D1F" w14:textId="77777777" w:rsidR="00A36986" w:rsidRDefault="00A36986" w:rsidP="00A1735C">
            <w:pPr>
              <w:ind w:right="193"/>
            </w:pPr>
          </w:p>
        </w:tc>
        <w:tc>
          <w:tcPr>
            <w:tcW w:w="2785" w:type="dxa"/>
            <w:tcBorders>
              <w:top w:val="single" w:sz="4" w:space="0" w:color="auto"/>
              <w:bottom w:val="single" w:sz="4" w:space="0" w:color="auto"/>
              <w:right w:val="single" w:sz="4" w:space="0" w:color="auto"/>
            </w:tcBorders>
          </w:tcPr>
          <w:p w14:paraId="03B02DCB" w14:textId="77777777" w:rsidR="00A36986" w:rsidRDefault="00A36986" w:rsidP="00A1735C">
            <w:pPr>
              <w:ind w:right="193"/>
            </w:pPr>
          </w:p>
        </w:tc>
      </w:tr>
      <w:tr w:rsidR="00A36986" w14:paraId="7DDF7C52" w14:textId="77777777" w:rsidTr="004D679A">
        <w:trPr>
          <w:gridBefore w:val="1"/>
          <w:wBefore w:w="108" w:type="dxa"/>
        </w:trPr>
        <w:tc>
          <w:tcPr>
            <w:tcW w:w="3402" w:type="dxa"/>
          </w:tcPr>
          <w:p w14:paraId="0BBCB985" w14:textId="77777777" w:rsidR="00A36986" w:rsidRDefault="00A36986" w:rsidP="00A1735C">
            <w:pPr>
              <w:ind w:right="193"/>
              <w:rPr>
                <w:sz w:val="20"/>
              </w:rPr>
            </w:pPr>
          </w:p>
        </w:tc>
        <w:tc>
          <w:tcPr>
            <w:tcW w:w="2785" w:type="dxa"/>
            <w:tcBorders>
              <w:top w:val="single" w:sz="4" w:space="0" w:color="auto"/>
              <w:bottom w:val="single" w:sz="4" w:space="0" w:color="auto"/>
            </w:tcBorders>
          </w:tcPr>
          <w:p w14:paraId="6225D4B1" w14:textId="77777777" w:rsidR="00A36986" w:rsidRDefault="00A36986" w:rsidP="00A1735C">
            <w:pPr>
              <w:ind w:right="193"/>
            </w:pPr>
          </w:p>
        </w:tc>
        <w:tc>
          <w:tcPr>
            <w:tcW w:w="2785" w:type="dxa"/>
            <w:tcBorders>
              <w:top w:val="single" w:sz="4" w:space="0" w:color="auto"/>
              <w:bottom w:val="single" w:sz="4" w:space="0" w:color="auto"/>
            </w:tcBorders>
          </w:tcPr>
          <w:p w14:paraId="605D7F0A" w14:textId="77777777" w:rsidR="00A36986" w:rsidRDefault="00A36986" w:rsidP="00A1735C">
            <w:pPr>
              <w:ind w:right="193"/>
            </w:pPr>
          </w:p>
        </w:tc>
      </w:tr>
      <w:tr w:rsidR="00A36986" w14:paraId="3E799047" w14:textId="77777777" w:rsidTr="004D679A">
        <w:trPr>
          <w:gridBefore w:val="1"/>
          <w:wBefore w:w="108" w:type="dxa"/>
        </w:trPr>
        <w:tc>
          <w:tcPr>
            <w:tcW w:w="3402" w:type="dxa"/>
            <w:tcBorders>
              <w:right w:val="single" w:sz="4" w:space="0" w:color="auto"/>
            </w:tcBorders>
          </w:tcPr>
          <w:p w14:paraId="25D6D34E" w14:textId="77777777" w:rsidR="00A36986" w:rsidRDefault="00A36986" w:rsidP="00A1735C">
            <w:pPr>
              <w:ind w:right="193"/>
              <w:rPr>
                <w:sz w:val="20"/>
              </w:rPr>
            </w:pPr>
            <w:r>
              <w:rPr>
                <w:sz w:val="20"/>
              </w:rPr>
              <w:t>Anzahl parallel belegbarer Arbeitsplätze (Außenstelle)</w:t>
            </w:r>
          </w:p>
          <w:p w14:paraId="078AB4B8" w14:textId="70CD9BA4" w:rsidR="00A36986" w:rsidRPr="00A36986" w:rsidRDefault="00A36986" w:rsidP="00A1735C">
            <w:pPr>
              <w:ind w:right="193"/>
              <w:rPr>
                <w:sz w:val="20"/>
              </w:rPr>
            </w:pPr>
          </w:p>
        </w:tc>
        <w:tc>
          <w:tcPr>
            <w:tcW w:w="2785" w:type="dxa"/>
            <w:tcBorders>
              <w:top w:val="single" w:sz="4" w:space="0" w:color="auto"/>
              <w:left w:val="single" w:sz="4" w:space="0" w:color="auto"/>
              <w:bottom w:val="single" w:sz="4" w:space="0" w:color="auto"/>
            </w:tcBorders>
          </w:tcPr>
          <w:p w14:paraId="6F43A020" w14:textId="77777777" w:rsidR="00A36986" w:rsidRDefault="00A36986" w:rsidP="00A1735C">
            <w:pPr>
              <w:ind w:right="193"/>
            </w:pPr>
          </w:p>
        </w:tc>
        <w:tc>
          <w:tcPr>
            <w:tcW w:w="2785" w:type="dxa"/>
            <w:tcBorders>
              <w:top w:val="single" w:sz="4" w:space="0" w:color="auto"/>
              <w:bottom w:val="single" w:sz="4" w:space="0" w:color="auto"/>
              <w:right w:val="single" w:sz="4" w:space="0" w:color="auto"/>
            </w:tcBorders>
          </w:tcPr>
          <w:p w14:paraId="1062EF0D" w14:textId="77777777" w:rsidR="00A36986" w:rsidRDefault="00A36986" w:rsidP="00A1735C">
            <w:pPr>
              <w:ind w:right="193"/>
            </w:pPr>
          </w:p>
        </w:tc>
      </w:tr>
      <w:tr w:rsidR="0050569F" w14:paraId="7914B596" w14:textId="77777777" w:rsidTr="004D679A">
        <w:tc>
          <w:tcPr>
            <w:tcW w:w="3510" w:type="dxa"/>
            <w:gridSpan w:val="2"/>
          </w:tcPr>
          <w:p w14:paraId="1C58BF2D" w14:textId="77777777" w:rsidR="0050569F" w:rsidRDefault="0050569F" w:rsidP="004D679A">
            <w:pPr>
              <w:ind w:left="142" w:right="193"/>
              <w:rPr>
                <w:sz w:val="20"/>
              </w:rPr>
            </w:pPr>
          </w:p>
        </w:tc>
        <w:tc>
          <w:tcPr>
            <w:tcW w:w="2785" w:type="dxa"/>
            <w:tcBorders>
              <w:bottom w:val="single" w:sz="4" w:space="0" w:color="auto"/>
            </w:tcBorders>
          </w:tcPr>
          <w:p w14:paraId="13AAF2F3" w14:textId="77777777" w:rsidR="0050569F" w:rsidRDefault="0050569F" w:rsidP="0050569F">
            <w:pPr>
              <w:ind w:right="193"/>
            </w:pPr>
          </w:p>
        </w:tc>
        <w:tc>
          <w:tcPr>
            <w:tcW w:w="2785" w:type="dxa"/>
            <w:tcBorders>
              <w:bottom w:val="single" w:sz="4" w:space="0" w:color="auto"/>
            </w:tcBorders>
          </w:tcPr>
          <w:p w14:paraId="20370056" w14:textId="77777777" w:rsidR="0050569F" w:rsidRDefault="0050569F" w:rsidP="0050569F">
            <w:pPr>
              <w:ind w:right="193"/>
            </w:pPr>
          </w:p>
        </w:tc>
      </w:tr>
      <w:tr w:rsidR="0050569F" w:rsidRPr="00366947" w14:paraId="2C267E7B" w14:textId="77777777" w:rsidTr="00216B23">
        <w:tc>
          <w:tcPr>
            <w:tcW w:w="3510" w:type="dxa"/>
            <w:gridSpan w:val="2"/>
            <w:tcBorders>
              <w:right w:val="single" w:sz="4" w:space="0" w:color="auto"/>
            </w:tcBorders>
          </w:tcPr>
          <w:p w14:paraId="041C389F" w14:textId="77777777" w:rsidR="0050569F" w:rsidRDefault="0050569F" w:rsidP="004D679A">
            <w:pPr>
              <w:ind w:left="142" w:right="193"/>
              <w:rPr>
                <w:sz w:val="20"/>
              </w:rPr>
            </w:pPr>
            <w:r>
              <w:rPr>
                <w:sz w:val="20"/>
              </w:rPr>
              <w:t>Angebot modulare Lernbereiche</w:t>
            </w:r>
          </w:p>
        </w:tc>
        <w:tc>
          <w:tcPr>
            <w:tcW w:w="2785" w:type="dxa"/>
            <w:tcBorders>
              <w:top w:val="single" w:sz="4" w:space="0" w:color="auto"/>
              <w:left w:val="single" w:sz="4" w:space="0" w:color="auto"/>
              <w:bottom w:val="single" w:sz="4" w:space="0" w:color="auto"/>
              <w:right w:val="single" w:sz="4" w:space="0" w:color="auto"/>
            </w:tcBorders>
          </w:tcPr>
          <w:p w14:paraId="49B4EA67" w14:textId="77777777" w:rsidR="0050569F" w:rsidRPr="00366947" w:rsidRDefault="0050569F" w:rsidP="0050569F">
            <w:pPr>
              <w:ind w:right="193"/>
              <w:rPr>
                <w:sz w:val="20"/>
              </w:rPr>
            </w:pPr>
            <w:r w:rsidRPr="00366947">
              <w:rPr>
                <w:sz w:val="20"/>
              </w:rPr>
              <w:t>Animation</w:t>
            </w:r>
          </w:p>
        </w:tc>
        <w:tc>
          <w:tcPr>
            <w:tcW w:w="2785" w:type="dxa"/>
            <w:tcBorders>
              <w:top w:val="single" w:sz="4" w:space="0" w:color="auto"/>
              <w:left w:val="single" w:sz="4" w:space="0" w:color="auto"/>
              <w:bottom w:val="single" w:sz="4" w:space="0" w:color="auto"/>
              <w:right w:val="single" w:sz="4" w:space="0" w:color="auto"/>
            </w:tcBorders>
          </w:tcPr>
          <w:p w14:paraId="3C914590" w14:textId="6821F4D5" w:rsidR="0050569F" w:rsidRPr="00366947" w:rsidRDefault="00066DA1" w:rsidP="0050569F">
            <w:pPr>
              <w:ind w:right="193"/>
              <w:rPr>
                <w:sz w:val="20"/>
              </w:rPr>
            </w:pPr>
            <w:sdt>
              <w:sdtPr>
                <w:rPr>
                  <w:color w:val="000000" w:themeColor="text1"/>
                  <w:sz w:val="20"/>
                  <w:szCs w:val="18"/>
                </w:rPr>
                <w:alias w:val="Bitte auswählen"/>
                <w:tag w:val="Bitte auswählen"/>
                <w:id w:val="2042087709"/>
                <w:placeholder>
                  <w:docPart w:val="77217A7FF5FA4D7089E1A27A3EDBE330"/>
                </w:placeholder>
                <w:showingPlcHdr/>
                <w:dropDownList>
                  <w:listItem w:value="Wählen Sie ein Element aus."/>
                  <w:listItem w:displayText="Ja" w:value="Ja"/>
                  <w:listItem w:displayText="Nein" w:value="Nein"/>
                </w:dropDownList>
              </w:sdtPr>
              <w:sdtEndPr/>
              <w:sdtContent>
                <w:r w:rsidR="004D679A" w:rsidRPr="004D679A">
                  <w:rPr>
                    <w:color w:val="FF0000"/>
                    <w:sz w:val="20"/>
                    <w:szCs w:val="18"/>
                  </w:rPr>
                  <w:t>Bitte auswählen</w:t>
                </w:r>
              </w:sdtContent>
            </w:sdt>
          </w:p>
        </w:tc>
      </w:tr>
      <w:tr w:rsidR="0050569F" w:rsidRPr="00366947" w14:paraId="0DA33C38" w14:textId="77777777" w:rsidTr="00216B23">
        <w:tc>
          <w:tcPr>
            <w:tcW w:w="3510" w:type="dxa"/>
            <w:gridSpan w:val="2"/>
            <w:tcBorders>
              <w:right w:val="single" w:sz="4" w:space="0" w:color="auto"/>
            </w:tcBorders>
          </w:tcPr>
          <w:p w14:paraId="5BCEEE01" w14:textId="77777777" w:rsidR="0050569F" w:rsidRDefault="0050569F" w:rsidP="004D679A">
            <w:pPr>
              <w:ind w:left="142" w:right="193"/>
              <w:rPr>
                <w:sz w:val="20"/>
              </w:rPr>
            </w:pPr>
          </w:p>
        </w:tc>
        <w:tc>
          <w:tcPr>
            <w:tcW w:w="2785" w:type="dxa"/>
            <w:tcBorders>
              <w:top w:val="single" w:sz="4" w:space="0" w:color="auto"/>
              <w:left w:val="single" w:sz="4" w:space="0" w:color="auto"/>
              <w:bottom w:val="single" w:sz="4" w:space="0" w:color="auto"/>
              <w:right w:val="single" w:sz="4" w:space="0" w:color="auto"/>
            </w:tcBorders>
          </w:tcPr>
          <w:p w14:paraId="2C8D747B" w14:textId="77777777" w:rsidR="0050569F" w:rsidRPr="00366947" w:rsidRDefault="0050569F" w:rsidP="0050569F">
            <w:pPr>
              <w:ind w:right="193"/>
              <w:rPr>
                <w:sz w:val="20"/>
              </w:rPr>
            </w:pPr>
            <w:r w:rsidRPr="00366947">
              <w:rPr>
                <w:sz w:val="20"/>
              </w:rPr>
              <w:t>Game Development</w:t>
            </w:r>
          </w:p>
        </w:tc>
        <w:tc>
          <w:tcPr>
            <w:tcW w:w="2785" w:type="dxa"/>
            <w:tcBorders>
              <w:top w:val="single" w:sz="4" w:space="0" w:color="auto"/>
              <w:left w:val="single" w:sz="4" w:space="0" w:color="auto"/>
              <w:bottom w:val="single" w:sz="4" w:space="0" w:color="auto"/>
              <w:right w:val="single" w:sz="4" w:space="0" w:color="auto"/>
            </w:tcBorders>
          </w:tcPr>
          <w:p w14:paraId="49BA5D89" w14:textId="77777777" w:rsidR="0050569F" w:rsidRPr="00366947" w:rsidRDefault="00066DA1" w:rsidP="0050569F">
            <w:pPr>
              <w:ind w:right="193"/>
              <w:rPr>
                <w:sz w:val="20"/>
              </w:rPr>
            </w:pPr>
            <w:sdt>
              <w:sdtPr>
                <w:rPr>
                  <w:color w:val="000000" w:themeColor="text1"/>
                  <w:sz w:val="20"/>
                  <w:szCs w:val="18"/>
                </w:rPr>
                <w:alias w:val="Bitte auswählen"/>
                <w:tag w:val="Bitte auswählen"/>
                <w:id w:val="639924602"/>
                <w:placeholder>
                  <w:docPart w:val="2DD32BB581894F45BA9917D588DFC5CC"/>
                </w:placeholder>
                <w:showingPlcHdr/>
                <w:dropDownList>
                  <w:listItem w:value="Wählen Sie ein Element aus."/>
                  <w:listItem w:displayText="Ja" w:value="Ja"/>
                  <w:listItem w:displayText="Nein" w:value="Nein"/>
                </w:dropDownList>
              </w:sdtPr>
              <w:sdtEndPr/>
              <w:sdtContent>
                <w:r w:rsidR="0050569F" w:rsidRPr="00877A4E">
                  <w:rPr>
                    <w:color w:val="FF0000"/>
                    <w:sz w:val="20"/>
                    <w:szCs w:val="18"/>
                  </w:rPr>
                  <w:t>Bitte auswählen</w:t>
                </w:r>
              </w:sdtContent>
            </w:sdt>
          </w:p>
        </w:tc>
      </w:tr>
      <w:tr w:rsidR="0050569F" w:rsidRPr="00366947" w14:paraId="3FD48FC6" w14:textId="77777777" w:rsidTr="00216B23">
        <w:tc>
          <w:tcPr>
            <w:tcW w:w="3510" w:type="dxa"/>
            <w:gridSpan w:val="2"/>
            <w:tcBorders>
              <w:right w:val="single" w:sz="4" w:space="0" w:color="auto"/>
            </w:tcBorders>
          </w:tcPr>
          <w:p w14:paraId="4A49F5F4" w14:textId="77777777" w:rsidR="0050569F" w:rsidRDefault="0050569F" w:rsidP="004D679A">
            <w:pPr>
              <w:ind w:left="142" w:right="193"/>
              <w:rPr>
                <w:sz w:val="20"/>
              </w:rPr>
            </w:pPr>
          </w:p>
        </w:tc>
        <w:tc>
          <w:tcPr>
            <w:tcW w:w="2785" w:type="dxa"/>
            <w:tcBorders>
              <w:top w:val="single" w:sz="4" w:space="0" w:color="auto"/>
              <w:left w:val="single" w:sz="4" w:space="0" w:color="auto"/>
              <w:bottom w:val="single" w:sz="4" w:space="0" w:color="auto"/>
              <w:right w:val="single" w:sz="4" w:space="0" w:color="auto"/>
            </w:tcBorders>
          </w:tcPr>
          <w:p w14:paraId="126D61AB" w14:textId="77777777" w:rsidR="0050569F" w:rsidRPr="00366947" w:rsidRDefault="0050569F" w:rsidP="0050569F">
            <w:pPr>
              <w:ind w:right="193"/>
              <w:rPr>
                <w:sz w:val="20"/>
              </w:rPr>
            </w:pPr>
            <w:r w:rsidRPr="00366947">
              <w:rPr>
                <w:sz w:val="20"/>
              </w:rPr>
              <w:t>Filmproduktion</w:t>
            </w:r>
          </w:p>
        </w:tc>
        <w:tc>
          <w:tcPr>
            <w:tcW w:w="2785" w:type="dxa"/>
            <w:tcBorders>
              <w:top w:val="single" w:sz="4" w:space="0" w:color="auto"/>
              <w:left w:val="single" w:sz="4" w:space="0" w:color="auto"/>
              <w:bottom w:val="single" w:sz="4" w:space="0" w:color="auto"/>
              <w:right w:val="single" w:sz="4" w:space="0" w:color="auto"/>
            </w:tcBorders>
          </w:tcPr>
          <w:p w14:paraId="0948904D" w14:textId="77777777" w:rsidR="0050569F" w:rsidRPr="00366947" w:rsidRDefault="00066DA1" w:rsidP="0050569F">
            <w:pPr>
              <w:ind w:right="193"/>
              <w:rPr>
                <w:sz w:val="20"/>
              </w:rPr>
            </w:pPr>
            <w:sdt>
              <w:sdtPr>
                <w:rPr>
                  <w:color w:val="000000" w:themeColor="text1"/>
                  <w:sz w:val="20"/>
                  <w:szCs w:val="18"/>
                </w:rPr>
                <w:alias w:val="Bitte auswählen"/>
                <w:tag w:val="Bitte auswählen"/>
                <w:id w:val="-540284944"/>
                <w:placeholder>
                  <w:docPart w:val="D93E86F5FECC468F9AE9ACDFB92CFF8A"/>
                </w:placeholder>
                <w:showingPlcHdr/>
                <w:dropDownList>
                  <w:listItem w:value="Wählen Sie ein Element aus."/>
                  <w:listItem w:displayText="Ja" w:value="Ja"/>
                  <w:listItem w:displayText="Nein" w:value="Nein"/>
                </w:dropDownList>
              </w:sdtPr>
              <w:sdtEndPr/>
              <w:sdtContent>
                <w:r w:rsidR="0050569F" w:rsidRPr="00877A4E">
                  <w:rPr>
                    <w:color w:val="FF0000"/>
                    <w:sz w:val="20"/>
                    <w:szCs w:val="18"/>
                  </w:rPr>
                  <w:t>Bitte auswählen</w:t>
                </w:r>
              </w:sdtContent>
            </w:sdt>
          </w:p>
        </w:tc>
      </w:tr>
      <w:tr w:rsidR="0050569F" w:rsidRPr="00366947" w14:paraId="3F1F2307" w14:textId="77777777" w:rsidTr="00216B23">
        <w:tc>
          <w:tcPr>
            <w:tcW w:w="3510" w:type="dxa"/>
            <w:gridSpan w:val="2"/>
            <w:tcBorders>
              <w:right w:val="single" w:sz="4" w:space="0" w:color="auto"/>
            </w:tcBorders>
          </w:tcPr>
          <w:p w14:paraId="589C6270" w14:textId="77777777" w:rsidR="0050569F" w:rsidRDefault="0050569F" w:rsidP="004D679A">
            <w:pPr>
              <w:ind w:left="142" w:right="193"/>
              <w:rPr>
                <w:sz w:val="20"/>
              </w:rPr>
            </w:pPr>
          </w:p>
        </w:tc>
        <w:tc>
          <w:tcPr>
            <w:tcW w:w="2785" w:type="dxa"/>
            <w:tcBorders>
              <w:top w:val="single" w:sz="4" w:space="0" w:color="auto"/>
              <w:left w:val="single" w:sz="4" w:space="0" w:color="auto"/>
              <w:bottom w:val="single" w:sz="4" w:space="0" w:color="auto"/>
              <w:right w:val="single" w:sz="4" w:space="0" w:color="auto"/>
            </w:tcBorders>
          </w:tcPr>
          <w:p w14:paraId="027955C8" w14:textId="77777777" w:rsidR="0050569F" w:rsidRPr="00366947" w:rsidRDefault="0050569F" w:rsidP="0050569F">
            <w:pPr>
              <w:ind w:right="193"/>
              <w:rPr>
                <w:sz w:val="20"/>
              </w:rPr>
            </w:pPr>
            <w:r>
              <w:rPr>
                <w:sz w:val="20"/>
              </w:rPr>
              <w:t>Musikproduktion</w:t>
            </w:r>
          </w:p>
        </w:tc>
        <w:tc>
          <w:tcPr>
            <w:tcW w:w="2785" w:type="dxa"/>
            <w:tcBorders>
              <w:top w:val="single" w:sz="4" w:space="0" w:color="auto"/>
              <w:left w:val="single" w:sz="4" w:space="0" w:color="auto"/>
              <w:bottom w:val="single" w:sz="4" w:space="0" w:color="auto"/>
              <w:right w:val="single" w:sz="4" w:space="0" w:color="auto"/>
            </w:tcBorders>
          </w:tcPr>
          <w:p w14:paraId="03DC8D23" w14:textId="77A83F8C" w:rsidR="0050569F" w:rsidRPr="00366947" w:rsidRDefault="00066DA1" w:rsidP="0050569F">
            <w:pPr>
              <w:ind w:right="193"/>
              <w:rPr>
                <w:sz w:val="20"/>
              </w:rPr>
            </w:pPr>
            <w:sdt>
              <w:sdtPr>
                <w:rPr>
                  <w:color w:val="000000" w:themeColor="text1"/>
                  <w:sz w:val="20"/>
                  <w:szCs w:val="18"/>
                </w:rPr>
                <w:alias w:val="Bitte auswählen"/>
                <w:tag w:val="Bitte auswählen"/>
                <w:id w:val="-394116681"/>
                <w:placeholder>
                  <w:docPart w:val="F73EA231F85144B4A89027DCF0249B7C"/>
                </w:placeholder>
                <w:showingPlcHdr/>
                <w:dropDownList>
                  <w:listItem w:value="Wählen Sie ein Element aus."/>
                  <w:listItem w:displayText="Ja" w:value="Ja"/>
                  <w:listItem w:displayText="Nein" w:value="Nein"/>
                </w:dropDownList>
              </w:sdtPr>
              <w:sdtEndPr/>
              <w:sdtContent/>
            </w:sdt>
            <w:sdt>
              <w:sdtPr>
                <w:rPr>
                  <w:color w:val="000000" w:themeColor="text1"/>
                  <w:sz w:val="20"/>
                  <w:szCs w:val="18"/>
                </w:rPr>
                <w:alias w:val="Bitte auswählen"/>
                <w:tag w:val="Bitte auswählen"/>
                <w:id w:val="-1956862369"/>
                <w:placeholder>
                  <w:docPart w:val="942068DBF1C14BE1AC640F8C3E95F194"/>
                </w:placeholder>
                <w:showingPlcHdr/>
                <w:dropDownList>
                  <w:listItem w:value="Wählen Sie ein Element aus."/>
                  <w:listItem w:displayText="Ja" w:value="Ja"/>
                  <w:listItem w:displayText="Nein" w:value="Nein"/>
                </w:dropDownList>
              </w:sdtPr>
              <w:sdtEndPr/>
              <w:sdtContent>
                <w:r w:rsidR="0022135A">
                  <w:rPr>
                    <w:color w:val="FF0000"/>
                    <w:sz w:val="20"/>
                    <w:szCs w:val="18"/>
                  </w:rPr>
                  <w:t>Bitte auswählen</w:t>
                </w:r>
              </w:sdtContent>
            </w:sdt>
          </w:p>
        </w:tc>
      </w:tr>
      <w:tr w:rsidR="0050569F" w:rsidRPr="00366947" w14:paraId="720BD1FE" w14:textId="77777777" w:rsidTr="00216B23">
        <w:tc>
          <w:tcPr>
            <w:tcW w:w="3510" w:type="dxa"/>
            <w:gridSpan w:val="2"/>
            <w:tcBorders>
              <w:right w:val="single" w:sz="4" w:space="0" w:color="auto"/>
            </w:tcBorders>
          </w:tcPr>
          <w:p w14:paraId="288F8D91" w14:textId="77777777" w:rsidR="0050569F" w:rsidRDefault="0050569F" w:rsidP="004D679A">
            <w:pPr>
              <w:ind w:left="142" w:right="193"/>
              <w:rPr>
                <w:sz w:val="20"/>
              </w:rPr>
            </w:pPr>
          </w:p>
        </w:tc>
        <w:tc>
          <w:tcPr>
            <w:tcW w:w="2785" w:type="dxa"/>
            <w:tcBorders>
              <w:top w:val="single" w:sz="4" w:space="0" w:color="auto"/>
              <w:left w:val="single" w:sz="4" w:space="0" w:color="auto"/>
              <w:bottom w:val="single" w:sz="4" w:space="0" w:color="auto"/>
              <w:right w:val="single" w:sz="4" w:space="0" w:color="auto"/>
            </w:tcBorders>
          </w:tcPr>
          <w:p w14:paraId="2636A98D" w14:textId="77777777" w:rsidR="0050569F" w:rsidRPr="00366947" w:rsidRDefault="0050569F" w:rsidP="0050569F">
            <w:pPr>
              <w:ind w:right="193"/>
              <w:rPr>
                <w:sz w:val="20"/>
              </w:rPr>
            </w:pPr>
            <w:r>
              <w:rPr>
                <w:sz w:val="20"/>
              </w:rPr>
              <w:t>Web Development</w:t>
            </w:r>
          </w:p>
        </w:tc>
        <w:tc>
          <w:tcPr>
            <w:tcW w:w="2785" w:type="dxa"/>
            <w:tcBorders>
              <w:top w:val="single" w:sz="4" w:space="0" w:color="auto"/>
              <w:left w:val="single" w:sz="4" w:space="0" w:color="auto"/>
              <w:bottom w:val="single" w:sz="4" w:space="0" w:color="auto"/>
              <w:right w:val="single" w:sz="4" w:space="0" w:color="auto"/>
            </w:tcBorders>
          </w:tcPr>
          <w:p w14:paraId="1A1350B4" w14:textId="77777777" w:rsidR="0050569F" w:rsidRPr="00366947" w:rsidRDefault="00066DA1" w:rsidP="0050569F">
            <w:pPr>
              <w:ind w:right="193"/>
              <w:rPr>
                <w:sz w:val="20"/>
              </w:rPr>
            </w:pPr>
            <w:sdt>
              <w:sdtPr>
                <w:rPr>
                  <w:color w:val="000000" w:themeColor="text1"/>
                  <w:sz w:val="20"/>
                  <w:szCs w:val="18"/>
                </w:rPr>
                <w:alias w:val="Bitte auswählen"/>
                <w:tag w:val="Bitte auswählen"/>
                <w:id w:val="658959051"/>
                <w:placeholder>
                  <w:docPart w:val="FFCA7FDAAFCE4E6980FFB3898F718C5E"/>
                </w:placeholder>
                <w:showingPlcHdr/>
                <w:dropDownList>
                  <w:listItem w:value="Wählen Sie ein Element aus."/>
                  <w:listItem w:displayText="Ja" w:value="Ja"/>
                  <w:listItem w:displayText="Nein" w:value="Nein"/>
                </w:dropDownList>
              </w:sdtPr>
              <w:sdtEndPr/>
              <w:sdtContent>
                <w:r w:rsidR="0050569F" w:rsidRPr="00877A4E">
                  <w:rPr>
                    <w:color w:val="FF0000"/>
                    <w:sz w:val="20"/>
                    <w:szCs w:val="18"/>
                  </w:rPr>
                  <w:t>Bitte auswählen</w:t>
                </w:r>
              </w:sdtContent>
            </w:sdt>
          </w:p>
        </w:tc>
      </w:tr>
      <w:tr w:rsidR="0050569F" w:rsidRPr="00366947" w14:paraId="1CD41000" w14:textId="77777777" w:rsidTr="00216B23">
        <w:tc>
          <w:tcPr>
            <w:tcW w:w="3510" w:type="dxa"/>
            <w:gridSpan w:val="2"/>
            <w:tcBorders>
              <w:right w:val="single" w:sz="4" w:space="0" w:color="auto"/>
            </w:tcBorders>
          </w:tcPr>
          <w:p w14:paraId="4A83FDDA" w14:textId="77777777" w:rsidR="0050569F" w:rsidRDefault="0050569F" w:rsidP="004D679A">
            <w:pPr>
              <w:ind w:left="142" w:right="193"/>
              <w:rPr>
                <w:sz w:val="20"/>
              </w:rPr>
            </w:pPr>
          </w:p>
        </w:tc>
        <w:tc>
          <w:tcPr>
            <w:tcW w:w="2785" w:type="dxa"/>
            <w:tcBorders>
              <w:top w:val="single" w:sz="4" w:space="0" w:color="auto"/>
              <w:left w:val="single" w:sz="4" w:space="0" w:color="auto"/>
              <w:bottom w:val="single" w:sz="4" w:space="0" w:color="auto"/>
              <w:right w:val="single" w:sz="4" w:space="0" w:color="auto"/>
            </w:tcBorders>
          </w:tcPr>
          <w:p w14:paraId="44AE6258" w14:textId="77777777" w:rsidR="0050569F" w:rsidRPr="00366947" w:rsidRDefault="0050569F" w:rsidP="0050569F">
            <w:pPr>
              <w:ind w:right="193"/>
              <w:rPr>
                <w:sz w:val="20"/>
              </w:rPr>
            </w:pPr>
            <w:r>
              <w:rPr>
                <w:sz w:val="20"/>
              </w:rPr>
              <w:t>Kreatives Schreiben</w:t>
            </w:r>
          </w:p>
        </w:tc>
        <w:tc>
          <w:tcPr>
            <w:tcW w:w="2785" w:type="dxa"/>
            <w:tcBorders>
              <w:top w:val="single" w:sz="4" w:space="0" w:color="auto"/>
              <w:left w:val="single" w:sz="4" w:space="0" w:color="auto"/>
              <w:bottom w:val="single" w:sz="4" w:space="0" w:color="auto"/>
              <w:right w:val="single" w:sz="4" w:space="0" w:color="auto"/>
            </w:tcBorders>
          </w:tcPr>
          <w:p w14:paraId="70FFB51D" w14:textId="77777777" w:rsidR="0050569F" w:rsidRPr="00366947" w:rsidRDefault="00066DA1" w:rsidP="0050569F">
            <w:pPr>
              <w:ind w:right="193"/>
              <w:rPr>
                <w:sz w:val="20"/>
              </w:rPr>
            </w:pPr>
            <w:sdt>
              <w:sdtPr>
                <w:rPr>
                  <w:color w:val="000000" w:themeColor="text1"/>
                  <w:sz w:val="20"/>
                  <w:szCs w:val="18"/>
                </w:rPr>
                <w:alias w:val="Bitte auswählen"/>
                <w:tag w:val="Bitte auswählen"/>
                <w:id w:val="1340284089"/>
                <w:placeholder>
                  <w:docPart w:val="CEA8A7B5567C4E16A64024AE1BE1F99C"/>
                </w:placeholder>
                <w:showingPlcHdr/>
                <w:dropDownList>
                  <w:listItem w:value="Wählen Sie ein Element aus."/>
                  <w:listItem w:displayText="Ja" w:value="Ja"/>
                  <w:listItem w:displayText="Nein" w:value="Nein"/>
                </w:dropDownList>
              </w:sdtPr>
              <w:sdtEndPr/>
              <w:sdtContent>
                <w:r w:rsidR="0050569F" w:rsidRPr="00877A4E">
                  <w:rPr>
                    <w:color w:val="FF0000"/>
                    <w:sz w:val="20"/>
                    <w:szCs w:val="18"/>
                  </w:rPr>
                  <w:t>Bitte auswählen</w:t>
                </w:r>
              </w:sdtContent>
            </w:sdt>
          </w:p>
        </w:tc>
      </w:tr>
      <w:tr w:rsidR="0050569F" w:rsidRPr="00366947" w14:paraId="73974F4E" w14:textId="77777777" w:rsidTr="00216B23">
        <w:tc>
          <w:tcPr>
            <w:tcW w:w="3510" w:type="dxa"/>
            <w:gridSpan w:val="2"/>
            <w:tcBorders>
              <w:right w:val="single" w:sz="4" w:space="0" w:color="auto"/>
            </w:tcBorders>
          </w:tcPr>
          <w:p w14:paraId="0E768A39" w14:textId="77777777" w:rsidR="0050569F" w:rsidRDefault="0050569F" w:rsidP="004D679A">
            <w:pPr>
              <w:ind w:left="142" w:right="193"/>
              <w:rPr>
                <w:sz w:val="20"/>
              </w:rPr>
            </w:pPr>
          </w:p>
        </w:tc>
        <w:tc>
          <w:tcPr>
            <w:tcW w:w="2785" w:type="dxa"/>
            <w:tcBorders>
              <w:top w:val="single" w:sz="4" w:space="0" w:color="auto"/>
              <w:left w:val="single" w:sz="4" w:space="0" w:color="auto"/>
              <w:bottom w:val="single" w:sz="4" w:space="0" w:color="auto"/>
              <w:right w:val="single" w:sz="4" w:space="0" w:color="auto"/>
            </w:tcBorders>
          </w:tcPr>
          <w:p w14:paraId="74A1655A" w14:textId="77777777" w:rsidR="0050569F" w:rsidRPr="00366947" w:rsidRDefault="0050569F" w:rsidP="0050569F">
            <w:pPr>
              <w:ind w:right="193"/>
              <w:rPr>
                <w:sz w:val="20"/>
              </w:rPr>
            </w:pPr>
            <w:r>
              <w:rPr>
                <w:sz w:val="20"/>
              </w:rPr>
              <w:t>Graphikdesign</w:t>
            </w:r>
          </w:p>
        </w:tc>
        <w:tc>
          <w:tcPr>
            <w:tcW w:w="2785" w:type="dxa"/>
            <w:tcBorders>
              <w:top w:val="single" w:sz="4" w:space="0" w:color="auto"/>
              <w:left w:val="single" w:sz="4" w:space="0" w:color="auto"/>
              <w:bottom w:val="single" w:sz="4" w:space="0" w:color="auto"/>
              <w:right w:val="single" w:sz="4" w:space="0" w:color="auto"/>
            </w:tcBorders>
          </w:tcPr>
          <w:p w14:paraId="6EBA13D2" w14:textId="77777777" w:rsidR="0050569F" w:rsidRPr="00366947" w:rsidRDefault="00066DA1" w:rsidP="0050569F">
            <w:pPr>
              <w:ind w:right="193"/>
              <w:rPr>
                <w:sz w:val="20"/>
              </w:rPr>
            </w:pPr>
            <w:sdt>
              <w:sdtPr>
                <w:rPr>
                  <w:color w:val="000000" w:themeColor="text1"/>
                  <w:sz w:val="20"/>
                  <w:szCs w:val="18"/>
                </w:rPr>
                <w:alias w:val="Bitte auswählen"/>
                <w:tag w:val="Bitte auswählen"/>
                <w:id w:val="-1795056887"/>
                <w:placeholder>
                  <w:docPart w:val="8F0282CD2FC1466FA67272A0725F9E69"/>
                </w:placeholder>
                <w:showingPlcHdr/>
                <w:dropDownList>
                  <w:listItem w:value="Wählen Sie ein Element aus."/>
                  <w:listItem w:displayText="Ja" w:value="Ja"/>
                  <w:listItem w:displayText="Nein" w:value="Nein"/>
                </w:dropDownList>
              </w:sdtPr>
              <w:sdtEndPr/>
              <w:sdtContent>
                <w:r w:rsidR="0050569F" w:rsidRPr="00877A4E">
                  <w:rPr>
                    <w:color w:val="FF0000"/>
                    <w:sz w:val="20"/>
                    <w:szCs w:val="18"/>
                  </w:rPr>
                  <w:t>Bitte auswählen</w:t>
                </w:r>
              </w:sdtContent>
            </w:sdt>
          </w:p>
        </w:tc>
      </w:tr>
      <w:tr w:rsidR="0050569F" w:rsidRPr="00366947" w14:paraId="3EF1F8F5" w14:textId="77777777" w:rsidTr="00216B23">
        <w:tc>
          <w:tcPr>
            <w:tcW w:w="3510" w:type="dxa"/>
            <w:gridSpan w:val="2"/>
            <w:tcBorders>
              <w:right w:val="single" w:sz="4" w:space="0" w:color="auto"/>
            </w:tcBorders>
          </w:tcPr>
          <w:p w14:paraId="0ECA5275" w14:textId="77777777" w:rsidR="0050569F" w:rsidRDefault="0050569F" w:rsidP="004D679A">
            <w:pPr>
              <w:ind w:left="142" w:right="193"/>
              <w:rPr>
                <w:sz w:val="20"/>
              </w:rPr>
            </w:pPr>
          </w:p>
        </w:tc>
        <w:tc>
          <w:tcPr>
            <w:tcW w:w="2785" w:type="dxa"/>
            <w:tcBorders>
              <w:top w:val="single" w:sz="4" w:space="0" w:color="auto"/>
              <w:left w:val="single" w:sz="4" w:space="0" w:color="auto"/>
              <w:bottom w:val="single" w:sz="4" w:space="0" w:color="auto"/>
              <w:right w:val="single" w:sz="4" w:space="0" w:color="auto"/>
            </w:tcBorders>
          </w:tcPr>
          <w:p w14:paraId="02CA145F" w14:textId="77777777" w:rsidR="0050569F" w:rsidRPr="00366947" w:rsidRDefault="0050569F" w:rsidP="0050569F">
            <w:pPr>
              <w:ind w:right="193"/>
              <w:rPr>
                <w:sz w:val="20"/>
              </w:rPr>
            </w:pPr>
            <w:r>
              <w:rPr>
                <w:sz w:val="20"/>
              </w:rPr>
              <w:t>Zeichnen</w:t>
            </w:r>
          </w:p>
        </w:tc>
        <w:tc>
          <w:tcPr>
            <w:tcW w:w="2785" w:type="dxa"/>
            <w:tcBorders>
              <w:top w:val="single" w:sz="4" w:space="0" w:color="auto"/>
              <w:left w:val="single" w:sz="4" w:space="0" w:color="auto"/>
              <w:bottom w:val="single" w:sz="4" w:space="0" w:color="auto"/>
              <w:right w:val="single" w:sz="4" w:space="0" w:color="auto"/>
            </w:tcBorders>
          </w:tcPr>
          <w:p w14:paraId="1D7C2707" w14:textId="77777777" w:rsidR="0050569F" w:rsidRPr="00366947" w:rsidRDefault="00066DA1" w:rsidP="0050569F">
            <w:pPr>
              <w:ind w:right="193"/>
              <w:rPr>
                <w:sz w:val="20"/>
              </w:rPr>
            </w:pPr>
            <w:sdt>
              <w:sdtPr>
                <w:rPr>
                  <w:color w:val="000000" w:themeColor="text1"/>
                  <w:sz w:val="20"/>
                  <w:szCs w:val="18"/>
                </w:rPr>
                <w:alias w:val="Bitte auswählen"/>
                <w:tag w:val="Bitte auswählen"/>
                <w:id w:val="-729691093"/>
                <w:placeholder>
                  <w:docPart w:val="F8837BC5D04140B49C14EDE9AC8A51AD"/>
                </w:placeholder>
                <w:showingPlcHdr/>
                <w:dropDownList>
                  <w:listItem w:value="Wählen Sie ein Element aus."/>
                  <w:listItem w:displayText="Ja" w:value="Ja"/>
                  <w:listItem w:displayText="Nein" w:value="Nein"/>
                </w:dropDownList>
              </w:sdtPr>
              <w:sdtEndPr/>
              <w:sdtContent>
                <w:r w:rsidR="0050569F" w:rsidRPr="00877A4E">
                  <w:rPr>
                    <w:color w:val="FF0000"/>
                    <w:sz w:val="20"/>
                    <w:szCs w:val="18"/>
                  </w:rPr>
                  <w:t>Bitte auswählen</w:t>
                </w:r>
              </w:sdtContent>
            </w:sdt>
          </w:p>
        </w:tc>
      </w:tr>
      <w:tr w:rsidR="0050569F" w:rsidRPr="00FA63EA" w14:paraId="79E4D9BC" w14:textId="77777777" w:rsidTr="00216B23">
        <w:tc>
          <w:tcPr>
            <w:tcW w:w="3510" w:type="dxa"/>
            <w:gridSpan w:val="2"/>
            <w:tcBorders>
              <w:right w:val="single" w:sz="4" w:space="0" w:color="auto"/>
            </w:tcBorders>
          </w:tcPr>
          <w:p w14:paraId="63E8AF6F" w14:textId="77777777" w:rsidR="0050569F" w:rsidRDefault="0050569F" w:rsidP="004D679A">
            <w:pPr>
              <w:ind w:left="142" w:right="193"/>
              <w:rPr>
                <w:sz w:val="20"/>
              </w:rPr>
            </w:pPr>
          </w:p>
        </w:tc>
        <w:tc>
          <w:tcPr>
            <w:tcW w:w="2785" w:type="dxa"/>
            <w:tcBorders>
              <w:top w:val="single" w:sz="4" w:space="0" w:color="auto"/>
              <w:left w:val="single" w:sz="4" w:space="0" w:color="auto"/>
              <w:bottom w:val="single" w:sz="4" w:space="0" w:color="auto"/>
              <w:right w:val="single" w:sz="4" w:space="0" w:color="auto"/>
            </w:tcBorders>
          </w:tcPr>
          <w:p w14:paraId="709F2CC2" w14:textId="77777777" w:rsidR="0050569F" w:rsidRDefault="0050569F" w:rsidP="0050569F">
            <w:pPr>
              <w:ind w:right="193"/>
              <w:rPr>
                <w:sz w:val="20"/>
              </w:rPr>
            </w:pPr>
            <w:r>
              <w:rPr>
                <w:sz w:val="20"/>
              </w:rPr>
              <w:t>3D-Modellierung</w:t>
            </w:r>
          </w:p>
        </w:tc>
        <w:tc>
          <w:tcPr>
            <w:tcW w:w="2785" w:type="dxa"/>
            <w:tcBorders>
              <w:top w:val="single" w:sz="4" w:space="0" w:color="auto"/>
              <w:left w:val="single" w:sz="4" w:space="0" w:color="auto"/>
              <w:bottom w:val="single" w:sz="4" w:space="0" w:color="auto"/>
              <w:right w:val="single" w:sz="4" w:space="0" w:color="auto"/>
            </w:tcBorders>
          </w:tcPr>
          <w:p w14:paraId="2584FCD9" w14:textId="77777777" w:rsidR="0050569F" w:rsidRPr="00FA63EA" w:rsidRDefault="00066DA1" w:rsidP="0050569F">
            <w:pPr>
              <w:ind w:right="193"/>
              <w:rPr>
                <w:sz w:val="20"/>
              </w:rPr>
            </w:pPr>
            <w:sdt>
              <w:sdtPr>
                <w:rPr>
                  <w:color w:val="000000" w:themeColor="text1"/>
                  <w:sz w:val="20"/>
                  <w:szCs w:val="18"/>
                </w:rPr>
                <w:alias w:val="Bitte auswählen"/>
                <w:tag w:val="Bitte auswählen"/>
                <w:id w:val="1125347668"/>
                <w:placeholder>
                  <w:docPart w:val="C53E909409A245CF9BC4597558E52F49"/>
                </w:placeholder>
                <w:showingPlcHdr/>
                <w:dropDownList>
                  <w:listItem w:value="Wählen Sie ein Element aus."/>
                  <w:listItem w:displayText="Ja" w:value="Ja"/>
                  <w:listItem w:displayText="Nein" w:value="Nein"/>
                </w:dropDownList>
              </w:sdtPr>
              <w:sdtEndPr/>
              <w:sdtContent>
                <w:r w:rsidR="0050569F" w:rsidRPr="00877A4E">
                  <w:rPr>
                    <w:color w:val="FF0000"/>
                    <w:sz w:val="20"/>
                    <w:szCs w:val="18"/>
                  </w:rPr>
                  <w:t>Bitte auswählen</w:t>
                </w:r>
              </w:sdtContent>
            </w:sdt>
          </w:p>
        </w:tc>
      </w:tr>
      <w:tr w:rsidR="0050569F" w:rsidRPr="00FA63EA" w14:paraId="3024F7BA" w14:textId="77777777" w:rsidTr="00216B23">
        <w:tc>
          <w:tcPr>
            <w:tcW w:w="3510" w:type="dxa"/>
            <w:gridSpan w:val="2"/>
            <w:tcBorders>
              <w:right w:val="single" w:sz="4" w:space="0" w:color="auto"/>
            </w:tcBorders>
          </w:tcPr>
          <w:p w14:paraId="5B81F762" w14:textId="77777777" w:rsidR="0050569F" w:rsidRDefault="0050569F" w:rsidP="004D679A">
            <w:pPr>
              <w:ind w:left="142" w:right="193"/>
              <w:rPr>
                <w:sz w:val="20"/>
              </w:rPr>
            </w:pPr>
          </w:p>
        </w:tc>
        <w:tc>
          <w:tcPr>
            <w:tcW w:w="2785" w:type="dxa"/>
            <w:tcBorders>
              <w:top w:val="single" w:sz="4" w:space="0" w:color="auto"/>
              <w:left w:val="single" w:sz="4" w:space="0" w:color="auto"/>
              <w:bottom w:val="single" w:sz="4" w:space="0" w:color="auto"/>
              <w:right w:val="single" w:sz="4" w:space="0" w:color="auto"/>
            </w:tcBorders>
          </w:tcPr>
          <w:p w14:paraId="23FC4EA2" w14:textId="77777777" w:rsidR="0050569F" w:rsidRDefault="0050569F" w:rsidP="0050569F">
            <w:pPr>
              <w:ind w:right="193"/>
              <w:rPr>
                <w:sz w:val="20"/>
              </w:rPr>
            </w:pPr>
            <w:r>
              <w:rPr>
                <w:sz w:val="20"/>
              </w:rPr>
              <w:t>Programmierung</w:t>
            </w:r>
          </w:p>
        </w:tc>
        <w:tc>
          <w:tcPr>
            <w:tcW w:w="2785" w:type="dxa"/>
            <w:tcBorders>
              <w:top w:val="single" w:sz="4" w:space="0" w:color="auto"/>
              <w:left w:val="single" w:sz="4" w:space="0" w:color="auto"/>
              <w:bottom w:val="single" w:sz="4" w:space="0" w:color="auto"/>
              <w:right w:val="single" w:sz="4" w:space="0" w:color="auto"/>
            </w:tcBorders>
          </w:tcPr>
          <w:p w14:paraId="21616323" w14:textId="77777777" w:rsidR="0050569F" w:rsidRPr="00FA63EA" w:rsidRDefault="00066DA1" w:rsidP="0050569F">
            <w:pPr>
              <w:ind w:right="193"/>
              <w:rPr>
                <w:sz w:val="20"/>
              </w:rPr>
            </w:pPr>
            <w:sdt>
              <w:sdtPr>
                <w:rPr>
                  <w:color w:val="000000" w:themeColor="text1"/>
                  <w:sz w:val="20"/>
                  <w:szCs w:val="18"/>
                </w:rPr>
                <w:alias w:val="Bitte auswählen"/>
                <w:tag w:val="Bitte auswählen"/>
                <w:id w:val="-484310787"/>
                <w:placeholder>
                  <w:docPart w:val="D87BAB6E70494471B072C3F3B2E812A7"/>
                </w:placeholder>
                <w:showingPlcHdr/>
                <w:dropDownList>
                  <w:listItem w:value="Wählen Sie ein Element aus."/>
                  <w:listItem w:displayText="Ja" w:value="Ja"/>
                  <w:listItem w:displayText="Nein" w:value="Nein"/>
                </w:dropDownList>
              </w:sdtPr>
              <w:sdtEndPr/>
              <w:sdtContent>
                <w:r w:rsidR="0050569F" w:rsidRPr="00877A4E">
                  <w:rPr>
                    <w:color w:val="FF0000"/>
                    <w:sz w:val="20"/>
                    <w:szCs w:val="18"/>
                  </w:rPr>
                  <w:t>Bitte auswählen</w:t>
                </w:r>
              </w:sdtContent>
            </w:sdt>
          </w:p>
        </w:tc>
      </w:tr>
      <w:tr w:rsidR="0050569F" w:rsidRPr="00FA63EA" w14:paraId="24CC9C4A" w14:textId="77777777" w:rsidTr="00216B23">
        <w:tc>
          <w:tcPr>
            <w:tcW w:w="3510" w:type="dxa"/>
            <w:gridSpan w:val="2"/>
            <w:tcBorders>
              <w:right w:val="single" w:sz="4" w:space="0" w:color="auto"/>
            </w:tcBorders>
          </w:tcPr>
          <w:p w14:paraId="15407563" w14:textId="77777777" w:rsidR="0050569F" w:rsidRDefault="0050569F" w:rsidP="004D679A">
            <w:pPr>
              <w:ind w:left="142" w:right="193"/>
              <w:rPr>
                <w:sz w:val="20"/>
              </w:rPr>
            </w:pPr>
          </w:p>
        </w:tc>
        <w:tc>
          <w:tcPr>
            <w:tcW w:w="2785" w:type="dxa"/>
            <w:tcBorders>
              <w:top w:val="single" w:sz="4" w:space="0" w:color="auto"/>
              <w:left w:val="single" w:sz="4" w:space="0" w:color="auto"/>
              <w:bottom w:val="single" w:sz="4" w:space="0" w:color="auto"/>
              <w:right w:val="single" w:sz="4" w:space="0" w:color="auto"/>
            </w:tcBorders>
          </w:tcPr>
          <w:p w14:paraId="64E41022" w14:textId="77777777" w:rsidR="0050569F" w:rsidRDefault="0050569F" w:rsidP="0050569F">
            <w:pPr>
              <w:ind w:right="193"/>
              <w:rPr>
                <w:sz w:val="20"/>
              </w:rPr>
            </w:pPr>
            <w:r>
              <w:rPr>
                <w:sz w:val="20"/>
              </w:rPr>
              <w:t>Robotik</w:t>
            </w:r>
          </w:p>
        </w:tc>
        <w:tc>
          <w:tcPr>
            <w:tcW w:w="2785" w:type="dxa"/>
            <w:tcBorders>
              <w:top w:val="single" w:sz="4" w:space="0" w:color="auto"/>
              <w:left w:val="single" w:sz="4" w:space="0" w:color="auto"/>
              <w:bottom w:val="single" w:sz="4" w:space="0" w:color="auto"/>
              <w:right w:val="single" w:sz="4" w:space="0" w:color="auto"/>
            </w:tcBorders>
          </w:tcPr>
          <w:p w14:paraId="1C4BD8E5" w14:textId="77777777" w:rsidR="0050569F" w:rsidRPr="00FA63EA" w:rsidRDefault="00066DA1" w:rsidP="0050569F">
            <w:pPr>
              <w:ind w:right="193"/>
              <w:rPr>
                <w:sz w:val="20"/>
              </w:rPr>
            </w:pPr>
            <w:sdt>
              <w:sdtPr>
                <w:rPr>
                  <w:color w:val="000000" w:themeColor="text1"/>
                  <w:sz w:val="20"/>
                  <w:szCs w:val="18"/>
                </w:rPr>
                <w:alias w:val="Bitte auswählen"/>
                <w:tag w:val="Bitte auswählen"/>
                <w:id w:val="-1346238867"/>
                <w:placeholder>
                  <w:docPart w:val="2637852FAA5A400498500BC563F5FC17"/>
                </w:placeholder>
                <w:showingPlcHdr/>
                <w:dropDownList>
                  <w:listItem w:value="Wählen Sie ein Element aus."/>
                  <w:listItem w:displayText="Ja" w:value="Ja"/>
                  <w:listItem w:displayText="Nein" w:value="Nein"/>
                </w:dropDownList>
              </w:sdtPr>
              <w:sdtEndPr/>
              <w:sdtContent>
                <w:r w:rsidR="0050569F" w:rsidRPr="00877A4E">
                  <w:rPr>
                    <w:color w:val="FF0000"/>
                    <w:sz w:val="20"/>
                    <w:szCs w:val="18"/>
                  </w:rPr>
                  <w:t>Bitte auswählen</w:t>
                </w:r>
              </w:sdtContent>
            </w:sdt>
          </w:p>
        </w:tc>
      </w:tr>
      <w:tr w:rsidR="0050569F" w:rsidRPr="00FA63EA" w14:paraId="5171E905" w14:textId="77777777" w:rsidTr="00216B23">
        <w:tc>
          <w:tcPr>
            <w:tcW w:w="3510" w:type="dxa"/>
            <w:gridSpan w:val="2"/>
            <w:tcBorders>
              <w:right w:val="single" w:sz="4" w:space="0" w:color="auto"/>
            </w:tcBorders>
          </w:tcPr>
          <w:p w14:paraId="58948737" w14:textId="77777777" w:rsidR="0050569F" w:rsidRDefault="0050569F" w:rsidP="004D679A">
            <w:pPr>
              <w:ind w:left="142" w:right="193"/>
              <w:rPr>
                <w:sz w:val="20"/>
              </w:rPr>
            </w:pPr>
          </w:p>
        </w:tc>
        <w:tc>
          <w:tcPr>
            <w:tcW w:w="2785" w:type="dxa"/>
            <w:tcBorders>
              <w:top w:val="single" w:sz="4" w:space="0" w:color="auto"/>
              <w:left w:val="single" w:sz="4" w:space="0" w:color="auto"/>
              <w:bottom w:val="single" w:sz="4" w:space="0" w:color="auto"/>
              <w:right w:val="single" w:sz="4" w:space="0" w:color="auto"/>
            </w:tcBorders>
          </w:tcPr>
          <w:p w14:paraId="55143BFF" w14:textId="77777777" w:rsidR="0050569F" w:rsidRDefault="0050569F" w:rsidP="0050569F">
            <w:pPr>
              <w:ind w:right="193"/>
              <w:rPr>
                <w:sz w:val="20"/>
              </w:rPr>
            </w:pPr>
            <w:r>
              <w:rPr>
                <w:sz w:val="20"/>
              </w:rPr>
              <w:t>Fotografie</w:t>
            </w:r>
          </w:p>
        </w:tc>
        <w:tc>
          <w:tcPr>
            <w:tcW w:w="2785" w:type="dxa"/>
            <w:tcBorders>
              <w:top w:val="single" w:sz="4" w:space="0" w:color="auto"/>
              <w:left w:val="single" w:sz="4" w:space="0" w:color="auto"/>
              <w:bottom w:val="single" w:sz="4" w:space="0" w:color="auto"/>
              <w:right w:val="single" w:sz="4" w:space="0" w:color="auto"/>
            </w:tcBorders>
          </w:tcPr>
          <w:p w14:paraId="044E7883" w14:textId="77777777" w:rsidR="0050569F" w:rsidRPr="00FA63EA" w:rsidRDefault="00066DA1" w:rsidP="0050569F">
            <w:pPr>
              <w:ind w:right="193"/>
              <w:rPr>
                <w:sz w:val="20"/>
              </w:rPr>
            </w:pPr>
            <w:sdt>
              <w:sdtPr>
                <w:rPr>
                  <w:color w:val="000000" w:themeColor="text1"/>
                  <w:sz w:val="20"/>
                  <w:szCs w:val="18"/>
                </w:rPr>
                <w:alias w:val="Bitte auswählen"/>
                <w:tag w:val="Bitte auswählen"/>
                <w:id w:val="-713504408"/>
                <w:placeholder>
                  <w:docPart w:val="9A9D12D45ED44CD493C4038C16A50708"/>
                </w:placeholder>
                <w:showingPlcHdr/>
                <w:dropDownList>
                  <w:listItem w:value="Wählen Sie ein Element aus."/>
                  <w:listItem w:displayText="Ja" w:value="Ja"/>
                  <w:listItem w:displayText="Nein" w:value="Nein"/>
                </w:dropDownList>
              </w:sdtPr>
              <w:sdtEndPr/>
              <w:sdtContent>
                <w:r w:rsidR="0050569F" w:rsidRPr="00877A4E">
                  <w:rPr>
                    <w:color w:val="FF0000"/>
                    <w:sz w:val="20"/>
                    <w:szCs w:val="18"/>
                  </w:rPr>
                  <w:t>Bitte auswählen</w:t>
                </w:r>
              </w:sdtContent>
            </w:sdt>
          </w:p>
        </w:tc>
      </w:tr>
      <w:tr w:rsidR="0050569F" w:rsidRPr="00FA63EA" w14:paraId="516B42A6" w14:textId="77777777" w:rsidTr="00216B23">
        <w:tc>
          <w:tcPr>
            <w:tcW w:w="3510" w:type="dxa"/>
            <w:gridSpan w:val="2"/>
            <w:tcBorders>
              <w:right w:val="single" w:sz="4" w:space="0" w:color="auto"/>
            </w:tcBorders>
          </w:tcPr>
          <w:p w14:paraId="1A053DD5" w14:textId="77777777" w:rsidR="0050569F" w:rsidRDefault="0050569F" w:rsidP="004D679A">
            <w:pPr>
              <w:ind w:left="142" w:right="193"/>
              <w:rPr>
                <w:sz w:val="20"/>
              </w:rPr>
            </w:pPr>
          </w:p>
        </w:tc>
        <w:tc>
          <w:tcPr>
            <w:tcW w:w="2785" w:type="dxa"/>
            <w:tcBorders>
              <w:top w:val="single" w:sz="4" w:space="0" w:color="auto"/>
              <w:left w:val="single" w:sz="4" w:space="0" w:color="auto"/>
              <w:bottom w:val="single" w:sz="4" w:space="0" w:color="auto"/>
              <w:right w:val="single" w:sz="4" w:space="0" w:color="auto"/>
            </w:tcBorders>
          </w:tcPr>
          <w:p w14:paraId="5621E620" w14:textId="77777777" w:rsidR="0050569F" w:rsidRDefault="0050569F" w:rsidP="0050569F">
            <w:pPr>
              <w:ind w:right="193"/>
              <w:rPr>
                <w:sz w:val="20"/>
              </w:rPr>
            </w:pPr>
            <w:r>
              <w:rPr>
                <w:sz w:val="20"/>
              </w:rPr>
              <w:t>New Media</w:t>
            </w:r>
          </w:p>
        </w:tc>
        <w:tc>
          <w:tcPr>
            <w:tcW w:w="2785" w:type="dxa"/>
            <w:tcBorders>
              <w:top w:val="single" w:sz="4" w:space="0" w:color="auto"/>
              <w:left w:val="single" w:sz="4" w:space="0" w:color="auto"/>
              <w:bottom w:val="single" w:sz="4" w:space="0" w:color="auto"/>
              <w:right w:val="single" w:sz="4" w:space="0" w:color="auto"/>
            </w:tcBorders>
          </w:tcPr>
          <w:p w14:paraId="6D8639FB" w14:textId="77777777" w:rsidR="0050569F" w:rsidRPr="00FA63EA" w:rsidRDefault="00066DA1" w:rsidP="0050569F">
            <w:pPr>
              <w:ind w:right="193"/>
              <w:rPr>
                <w:sz w:val="20"/>
              </w:rPr>
            </w:pPr>
            <w:sdt>
              <w:sdtPr>
                <w:rPr>
                  <w:color w:val="000000" w:themeColor="text1"/>
                  <w:sz w:val="20"/>
                  <w:szCs w:val="18"/>
                </w:rPr>
                <w:alias w:val="Bitte auswählen"/>
                <w:tag w:val="Bitte auswählen"/>
                <w:id w:val="-173117275"/>
                <w:placeholder>
                  <w:docPart w:val="8B680EC36FA142579C43DBBE0325416D"/>
                </w:placeholder>
                <w:showingPlcHdr/>
                <w:dropDownList>
                  <w:listItem w:value="Wählen Sie ein Element aus."/>
                  <w:listItem w:displayText="Ja" w:value="Ja"/>
                  <w:listItem w:displayText="Nein" w:value="Nein"/>
                </w:dropDownList>
              </w:sdtPr>
              <w:sdtEndPr/>
              <w:sdtContent>
                <w:r w:rsidR="0050569F" w:rsidRPr="00877A4E">
                  <w:rPr>
                    <w:color w:val="FF0000"/>
                    <w:sz w:val="20"/>
                    <w:szCs w:val="18"/>
                  </w:rPr>
                  <w:t>Bitte auswählen</w:t>
                </w:r>
              </w:sdtContent>
            </w:sdt>
          </w:p>
        </w:tc>
      </w:tr>
      <w:tr w:rsidR="0050569F" w:rsidRPr="00FA63EA" w14:paraId="20540B50" w14:textId="77777777" w:rsidTr="00216B23">
        <w:tc>
          <w:tcPr>
            <w:tcW w:w="3510" w:type="dxa"/>
            <w:gridSpan w:val="2"/>
            <w:tcBorders>
              <w:right w:val="single" w:sz="4" w:space="0" w:color="auto"/>
            </w:tcBorders>
          </w:tcPr>
          <w:p w14:paraId="1AE8CCDF" w14:textId="77777777" w:rsidR="0050569F" w:rsidRDefault="0050569F" w:rsidP="004D679A">
            <w:pPr>
              <w:ind w:left="142" w:right="193"/>
              <w:rPr>
                <w:sz w:val="20"/>
              </w:rPr>
            </w:pPr>
          </w:p>
        </w:tc>
        <w:tc>
          <w:tcPr>
            <w:tcW w:w="2785" w:type="dxa"/>
            <w:tcBorders>
              <w:top w:val="single" w:sz="4" w:space="0" w:color="auto"/>
              <w:left w:val="single" w:sz="4" w:space="0" w:color="auto"/>
              <w:bottom w:val="single" w:sz="4" w:space="0" w:color="auto"/>
              <w:right w:val="single" w:sz="4" w:space="0" w:color="auto"/>
            </w:tcBorders>
          </w:tcPr>
          <w:p w14:paraId="7008566F" w14:textId="77777777" w:rsidR="0050569F" w:rsidRDefault="0050569F" w:rsidP="0050569F">
            <w:pPr>
              <w:ind w:right="193"/>
              <w:rPr>
                <w:sz w:val="20"/>
              </w:rPr>
            </w:pPr>
            <w:r>
              <w:rPr>
                <w:sz w:val="20"/>
              </w:rPr>
              <w:t>Motion Graphics</w:t>
            </w:r>
          </w:p>
        </w:tc>
        <w:tc>
          <w:tcPr>
            <w:tcW w:w="2785" w:type="dxa"/>
            <w:tcBorders>
              <w:top w:val="single" w:sz="4" w:space="0" w:color="auto"/>
              <w:left w:val="single" w:sz="4" w:space="0" w:color="auto"/>
              <w:bottom w:val="single" w:sz="4" w:space="0" w:color="auto"/>
              <w:right w:val="single" w:sz="4" w:space="0" w:color="auto"/>
            </w:tcBorders>
          </w:tcPr>
          <w:p w14:paraId="0AE8CED9" w14:textId="77777777" w:rsidR="0050569F" w:rsidRPr="00FA63EA" w:rsidRDefault="00066DA1" w:rsidP="0050569F">
            <w:pPr>
              <w:ind w:right="193"/>
              <w:rPr>
                <w:sz w:val="20"/>
              </w:rPr>
            </w:pPr>
            <w:sdt>
              <w:sdtPr>
                <w:rPr>
                  <w:color w:val="000000" w:themeColor="text1"/>
                  <w:sz w:val="20"/>
                  <w:szCs w:val="18"/>
                </w:rPr>
                <w:alias w:val="Bitte auswählen"/>
                <w:tag w:val="Bitte auswählen"/>
                <w:id w:val="-141043991"/>
                <w:placeholder>
                  <w:docPart w:val="1A0C94734B3B416DB936A1456F1307F0"/>
                </w:placeholder>
                <w:showingPlcHdr/>
                <w:dropDownList>
                  <w:listItem w:value="Wählen Sie ein Element aus."/>
                  <w:listItem w:displayText="Ja" w:value="Ja"/>
                  <w:listItem w:displayText="Nein" w:value="Nein"/>
                </w:dropDownList>
              </w:sdtPr>
              <w:sdtEndPr/>
              <w:sdtContent>
                <w:r w:rsidR="0050569F" w:rsidRPr="00877A4E">
                  <w:rPr>
                    <w:color w:val="FF0000"/>
                    <w:sz w:val="20"/>
                    <w:szCs w:val="18"/>
                  </w:rPr>
                  <w:t>Bitte auswählen</w:t>
                </w:r>
              </w:sdtContent>
            </w:sdt>
          </w:p>
        </w:tc>
      </w:tr>
      <w:tr w:rsidR="0050569F" w:rsidRPr="00FA63EA" w14:paraId="26F41F70" w14:textId="77777777" w:rsidTr="00216B23">
        <w:tc>
          <w:tcPr>
            <w:tcW w:w="3510" w:type="dxa"/>
            <w:gridSpan w:val="2"/>
            <w:tcBorders>
              <w:right w:val="single" w:sz="4" w:space="0" w:color="auto"/>
            </w:tcBorders>
          </w:tcPr>
          <w:p w14:paraId="5342C38B" w14:textId="77777777" w:rsidR="0050569F" w:rsidRDefault="0050569F" w:rsidP="004D679A">
            <w:pPr>
              <w:ind w:left="142" w:right="193"/>
              <w:rPr>
                <w:sz w:val="20"/>
              </w:rPr>
            </w:pPr>
          </w:p>
        </w:tc>
        <w:tc>
          <w:tcPr>
            <w:tcW w:w="2785" w:type="dxa"/>
            <w:tcBorders>
              <w:top w:val="single" w:sz="4" w:space="0" w:color="auto"/>
              <w:left w:val="single" w:sz="4" w:space="0" w:color="auto"/>
              <w:bottom w:val="single" w:sz="4" w:space="0" w:color="auto"/>
              <w:right w:val="single" w:sz="4" w:space="0" w:color="auto"/>
            </w:tcBorders>
          </w:tcPr>
          <w:p w14:paraId="43549046" w14:textId="77777777" w:rsidR="0050569F" w:rsidRDefault="0050569F" w:rsidP="0050569F">
            <w:pPr>
              <w:ind w:right="193"/>
              <w:rPr>
                <w:sz w:val="20"/>
              </w:rPr>
            </w:pPr>
            <w:r>
              <w:rPr>
                <w:sz w:val="20"/>
              </w:rPr>
              <w:t>Künstliche Intelligenz</w:t>
            </w:r>
          </w:p>
        </w:tc>
        <w:tc>
          <w:tcPr>
            <w:tcW w:w="2785" w:type="dxa"/>
            <w:tcBorders>
              <w:top w:val="single" w:sz="4" w:space="0" w:color="auto"/>
              <w:left w:val="single" w:sz="4" w:space="0" w:color="auto"/>
              <w:bottom w:val="single" w:sz="4" w:space="0" w:color="auto"/>
              <w:right w:val="single" w:sz="4" w:space="0" w:color="auto"/>
            </w:tcBorders>
          </w:tcPr>
          <w:p w14:paraId="1E2FB309" w14:textId="77777777" w:rsidR="0050569F" w:rsidRPr="00FA63EA" w:rsidRDefault="00066DA1" w:rsidP="0050569F">
            <w:pPr>
              <w:ind w:right="193"/>
              <w:rPr>
                <w:sz w:val="20"/>
              </w:rPr>
            </w:pPr>
            <w:sdt>
              <w:sdtPr>
                <w:rPr>
                  <w:color w:val="000000" w:themeColor="text1"/>
                  <w:sz w:val="20"/>
                  <w:szCs w:val="18"/>
                </w:rPr>
                <w:alias w:val="Bitte auswählen"/>
                <w:tag w:val="Bitte auswählen"/>
                <w:id w:val="-847947394"/>
                <w:placeholder>
                  <w:docPart w:val="6809261309F1406AB3A553CFB28FB4C2"/>
                </w:placeholder>
                <w:showingPlcHdr/>
                <w:dropDownList>
                  <w:listItem w:value="Wählen Sie ein Element aus."/>
                  <w:listItem w:displayText="Ja" w:value="Ja"/>
                  <w:listItem w:displayText="Nein" w:value="Nein"/>
                </w:dropDownList>
              </w:sdtPr>
              <w:sdtEndPr/>
              <w:sdtContent>
                <w:r w:rsidR="0050569F" w:rsidRPr="00877A4E">
                  <w:rPr>
                    <w:color w:val="FF0000"/>
                    <w:sz w:val="20"/>
                    <w:szCs w:val="18"/>
                  </w:rPr>
                  <w:t>Bitte auswählen</w:t>
                </w:r>
              </w:sdtContent>
            </w:sdt>
          </w:p>
        </w:tc>
      </w:tr>
      <w:tr w:rsidR="0050569F" w:rsidRPr="00FA63EA" w14:paraId="6AF06410" w14:textId="77777777" w:rsidTr="00216B23">
        <w:tc>
          <w:tcPr>
            <w:tcW w:w="3510" w:type="dxa"/>
            <w:gridSpan w:val="2"/>
            <w:tcBorders>
              <w:right w:val="single" w:sz="4" w:space="0" w:color="auto"/>
            </w:tcBorders>
          </w:tcPr>
          <w:p w14:paraId="7E66C3E1" w14:textId="77777777" w:rsidR="0050569F" w:rsidRDefault="0050569F" w:rsidP="004D679A">
            <w:pPr>
              <w:ind w:left="142" w:right="193"/>
              <w:rPr>
                <w:sz w:val="20"/>
              </w:rPr>
            </w:pPr>
          </w:p>
        </w:tc>
        <w:tc>
          <w:tcPr>
            <w:tcW w:w="2785" w:type="dxa"/>
            <w:tcBorders>
              <w:top w:val="single" w:sz="4" w:space="0" w:color="auto"/>
              <w:left w:val="single" w:sz="4" w:space="0" w:color="auto"/>
              <w:bottom w:val="single" w:sz="4" w:space="0" w:color="auto"/>
              <w:right w:val="single" w:sz="4" w:space="0" w:color="auto"/>
            </w:tcBorders>
          </w:tcPr>
          <w:p w14:paraId="477597C8" w14:textId="77777777" w:rsidR="0050569F" w:rsidRDefault="0050569F" w:rsidP="0050569F">
            <w:pPr>
              <w:ind w:right="193"/>
              <w:rPr>
                <w:sz w:val="20"/>
              </w:rPr>
            </w:pPr>
            <w:r>
              <w:rPr>
                <w:sz w:val="20"/>
              </w:rPr>
              <w:t>Weitere</w:t>
            </w:r>
          </w:p>
        </w:tc>
        <w:tc>
          <w:tcPr>
            <w:tcW w:w="2785" w:type="dxa"/>
            <w:tcBorders>
              <w:top w:val="single" w:sz="4" w:space="0" w:color="auto"/>
              <w:left w:val="single" w:sz="4" w:space="0" w:color="auto"/>
              <w:bottom w:val="single" w:sz="4" w:space="0" w:color="auto"/>
              <w:right w:val="single" w:sz="4" w:space="0" w:color="auto"/>
            </w:tcBorders>
          </w:tcPr>
          <w:p w14:paraId="054CB60A" w14:textId="77777777" w:rsidR="0050569F" w:rsidRPr="00FA63EA" w:rsidRDefault="00066DA1" w:rsidP="0050569F">
            <w:pPr>
              <w:ind w:right="193"/>
              <w:rPr>
                <w:sz w:val="20"/>
              </w:rPr>
            </w:pPr>
            <w:sdt>
              <w:sdtPr>
                <w:rPr>
                  <w:color w:val="000000" w:themeColor="text1"/>
                  <w:sz w:val="20"/>
                  <w:szCs w:val="18"/>
                </w:rPr>
                <w:alias w:val="Bitte auswählen"/>
                <w:tag w:val="Bitte auswählen"/>
                <w:id w:val="1229184727"/>
                <w:placeholder>
                  <w:docPart w:val="61C0F40D3B1C4A05B65C36068DFDFEB7"/>
                </w:placeholder>
                <w:showingPlcHdr/>
                <w:dropDownList>
                  <w:listItem w:value="Wählen Sie ein Element aus."/>
                  <w:listItem w:displayText="Ja" w:value="Ja"/>
                  <w:listItem w:displayText="Nein" w:value="Nein"/>
                </w:dropDownList>
              </w:sdtPr>
              <w:sdtEndPr/>
              <w:sdtContent>
                <w:r w:rsidR="0050569F" w:rsidRPr="00877A4E">
                  <w:rPr>
                    <w:color w:val="FF0000"/>
                    <w:sz w:val="20"/>
                    <w:szCs w:val="18"/>
                  </w:rPr>
                  <w:t>Bitte auswählen</w:t>
                </w:r>
              </w:sdtContent>
            </w:sdt>
          </w:p>
        </w:tc>
      </w:tr>
      <w:tr w:rsidR="0050569F" w14:paraId="6BE40CCD" w14:textId="77777777" w:rsidTr="004D679A">
        <w:tc>
          <w:tcPr>
            <w:tcW w:w="3510" w:type="dxa"/>
            <w:gridSpan w:val="2"/>
          </w:tcPr>
          <w:p w14:paraId="233BB020" w14:textId="77777777" w:rsidR="0050569F" w:rsidRDefault="0050569F" w:rsidP="004D679A">
            <w:pPr>
              <w:ind w:left="142" w:right="193"/>
              <w:jc w:val="center"/>
              <w:rPr>
                <w:sz w:val="20"/>
              </w:rPr>
            </w:pPr>
          </w:p>
        </w:tc>
        <w:tc>
          <w:tcPr>
            <w:tcW w:w="2785" w:type="dxa"/>
            <w:tcBorders>
              <w:top w:val="single" w:sz="4" w:space="0" w:color="auto"/>
              <w:bottom w:val="single" w:sz="4" w:space="0" w:color="auto"/>
            </w:tcBorders>
          </w:tcPr>
          <w:p w14:paraId="43E08E45" w14:textId="77777777" w:rsidR="0050569F" w:rsidRPr="004D679A" w:rsidRDefault="0050569F" w:rsidP="0050569F">
            <w:pPr>
              <w:ind w:right="193"/>
              <w:rPr>
                <w:color w:val="FF0000"/>
                <w:sz w:val="20"/>
              </w:rPr>
            </w:pPr>
          </w:p>
        </w:tc>
        <w:tc>
          <w:tcPr>
            <w:tcW w:w="2785" w:type="dxa"/>
            <w:tcBorders>
              <w:top w:val="single" w:sz="4" w:space="0" w:color="auto"/>
              <w:bottom w:val="single" w:sz="4" w:space="0" w:color="auto"/>
            </w:tcBorders>
          </w:tcPr>
          <w:p w14:paraId="18BED452" w14:textId="77777777" w:rsidR="0050569F" w:rsidRDefault="0050569F" w:rsidP="0050569F">
            <w:pPr>
              <w:ind w:right="193"/>
              <w:rPr>
                <w:color w:val="000000" w:themeColor="text1"/>
                <w:sz w:val="20"/>
                <w:szCs w:val="18"/>
              </w:rPr>
            </w:pPr>
          </w:p>
        </w:tc>
      </w:tr>
      <w:tr w:rsidR="0050569F" w14:paraId="193D4231" w14:textId="77777777" w:rsidTr="00216B23">
        <w:tc>
          <w:tcPr>
            <w:tcW w:w="3510" w:type="dxa"/>
            <w:gridSpan w:val="2"/>
            <w:tcBorders>
              <w:right w:val="single" w:sz="4" w:space="0" w:color="auto"/>
            </w:tcBorders>
          </w:tcPr>
          <w:p w14:paraId="26CC0B76" w14:textId="77777777" w:rsidR="0050569F" w:rsidRDefault="0050569F" w:rsidP="004D679A">
            <w:pPr>
              <w:ind w:left="142" w:right="193"/>
              <w:rPr>
                <w:sz w:val="20"/>
              </w:rPr>
            </w:pPr>
            <w:r>
              <w:rPr>
                <w:sz w:val="20"/>
              </w:rPr>
              <w:t>Zusammenarbeit mit</w:t>
            </w:r>
          </w:p>
          <w:p w14:paraId="7CE0726C" w14:textId="77777777" w:rsidR="0050569F" w:rsidRDefault="0050569F" w:rsidP="004D679A">
            <w:pPr>
              <w:ind w:left="142" w:right="193"/>
              <w:rPr>
                <w:sz w:val="20"/>
              </w:rPr>
            </w:pPr>
            <w:r>
              <w:rPr>
                <w:sz w:val="20"/>
              </w:rPr>
              <w:t>Schulen in der Berufsberatung</w:t>
            </w:r>
          </w:p>
        </w:tc>
        <w:sdt>
          <w:sdtPr>
            <w:rPr>
              <w:color w:val="FF0000"/>
              <w:sz w:val="20"/>
              <w:szCs w:val="18"/>
            </w:rPr>
            <w:id w:val="515506801"/>
            <w:placeholder>
              <w:docPart w:val="0D6F6F41DA1841B0B6CDB79E23757E15"/>
            </w:placeholder>
            <w:showingPlcHdr/>
            <w:dropDownList>
              <w:listItem w:value="Wählen Sie ein Element aus."/>
              <w:listItem w:displayText="Letter of Intent " w:value="Letter of Intent "/>
              <w:listItem w:displayText="kein Letter of Intent" w:value="kein Letter of Intent"/>
            </w:dropDownList>
          </w:sdtPr>
          <w:sdtEndPr/>
          <w:sdtContent>
            <w:tc>
              <w:tcPr>
                <w:tcW w:w="5570" w:type="dxa"/>
                <w:gridSpan w:val="2"/>
                <w:tcBorders>
                  <w:top w:val="single" w:sz="4" w:space="0" w:color="auto"/>
                  <w:left w:val="single" w:sz="4" w:space="0" w:color="auto"/>
                  <w:bottom w:val="single" w:sz="4" w:space="0" w:color="auto"/>
                  <w:right w:val="single" w:sz="4" w:space="0" w:color="auto"/>
                </w:tcBorders>
              </w:tcPr>
              <w:p w14:paraId="4992A127" w14:textId="7215CCD2" w:rsidR="0050569F" w:rsidRPr="004D679A" w:rsidRDefault="0050569F" w:rsidP="0050569F">
                <w:pPr>
                  <w:ind w:right="193"/>
                  <w:rPr>
                    <w:color w:val="FF0000"/>
                    <w:sz w:val="20"/>
                    <w:szCs w:val="18"/>
                  </w:rPr>
                </w:pPr>
                <w:r w:rsidRPr="004D679A">
                  <w:rPr>
                    <w:rStyle w:val="Platzhaltertext"/>
                    <w:color w:val="FF0000"/>
                  </w:rPr>
                  <w:t>Wählen Sie ein Element aus.</w:t>
                </w:r>
              </w:p>
            </w:tc>
          </w:sdtContent>
        </w:sdt>
      </w:tr>
      <w:tr w:rsidR="0050569F" w14:paraId="6A033E41" w14:textId="77777777" w:rsidTr="004D679A">
        <w:tc>
          <w:tcPr>
            <w:tcW w:w="3510" w:type="dxa"/>
            <w:gridSpan w:val="2"/>
          </w:tcPr>
          <w:p w14:paraId="0F0CCCB8" w14:textId="77777777" w:rsidR="0050569F" w:rsidRDefault="0050569F" w:rsidP="004D679A">
            <w:pPr>
              <w:ind w:left="142" w:right="193"/>
              <w:rPr>
                <w:sz w:val="20"/>
              </w:rPr>
            </w:pPr>
          </w:p>
        </w:tc>
        <w:tc>
          <w:tcPr>
            <w:tcW w:w="5570" w:type="dxa"/>
            <w:gridSpan w:val="2"/>
            <w:tcBorders>
              <w:top w:val="single" w:sz="4" w:space="0" w:color="auto"/>
              <w:bottom w:val="single" w:sz="4" w:space="0" w:color="auto"/>
            </w:tcBorders>
          </w:tcPr>
          <w:p w14:paraId="79165D39" w14:textId="77777777" w:rsidR="0050569F" w:rsidRDefault="0050569F" w:rsidP="0050569F">
            <w:pPr>
              <w:ind w:right="193"/>
              <w:rPr>
                <w:color w:val="000000" w:themeColor="text1"/>
                <w:sz w:val="20"/>
                <w:szCs w:val="18"/>
              </w:rPr>
            </w:pPr>
          </w:p>
        </w:tc>
      </w:tr>
      <w:tr w:rsidR="0050569F" w14:paraId="3A1BAB36" w14:textId="77777777" w:rsidTr="00216B23">
        <w:tc>
          <w:tcPr>
            <w:tcW w:w="3510" w:type="dxa"/>
            <w:gridSpan w:val="2"/>
            <w:tcBorders>
              <w:right w:val="single" w:sz="4" w:space="0" w:color="auto"/>
            </w:tcBorders>
          </w:tcPr>
          <w:p w14:paraId="0541794A" w14:textId="1726A944" w:rsidR="0050569F" w:rsidRDefault="0050569F" w:rsidP="004D679A">
            <w:pPr>
              <w:ind w:left="142" w:right="193"/>
              <w:rPr>
                <w:sz w:val="20"/>
              </w:rPr>
            </w:pPr>
            <w:r>
              <w:rPr>
                <w:sz w:val="20"/>
              </w:rPr>
              <w:t>Zusammenarbeit mit Agenturen für Arbeit in der Berufsberatung</w:t>
            </w:r>
          </w:p>
        </w:tc>
        <w:sdt>
          <w:sdtPr>
            <w:rPr>
              <w:color w:val="000000" w:themeColor="text1"/>
              <w:sz w:val="20"/>
              <w:szCs w:val="18"/>
            </w:rPr>
            <w:id w:val="-1779479478"/>
            <w:placeholder>
              <w:docPart w:val="72CF8DAE2F1B4185A431038DF0BEA022"/>
            </w:placeholder>
            <w:showingPlcHdr/>
            <w:dropDownList>
              <w:listItem w:value="Wählen Sie ein Element aus."/>
              <w:listItem w:displayText="Letter of Intent " w:value="Letter of Intent "/>
              <w:listItem w:displayText="kein Letter of Intent" w:value="kein Letter of Intent"/>
            </w:dropDownList>
          </w:sdtPr>
          <w:sdtEndPr/>
          <w:sdtContent>
            <w:tc>
              <w:tcPr>
                <w:tcW w:w="5570" w:type="dxa"/>
                <w:gridSpan w:val="2"/>
                <w:tcBorders>
                  <w:top w:val="single" w:sz="4" w:space="0" w:color="auto"/>
                  <w:left w:val="single" w:sz="4" w:space="0" w:color="auto"/>
                  <w:bottom w:val="single" w:sz="4" w:space="0" w:color="auto"/>
                  <w:right w:val="single" w:sz="4" w:space="0" w:color="auto"/>
                </w:tcBorders>
              </w:tcPr>
              <w:p w14:paraId="3BD6CA4C" w14:textId="7AB4902C" w:rsidR="0050569F" w:rsidRDefault="0050569F" w:rsidP="0050569F">
                <w:pPr>
                  <w:ind w:right="193"/>
                  <w:rPr>
                    <w:color w:val="000000" w:themeColor="text1"/>
                    <w:sz w:val="20"/>
                    <w:szCs w:val="18"/>
                  </w:rPr>
                </w:pPr>
                <w:r w:rsidRPr="004D679A">
                  <w:rPr>
                    <w:rStyle w:val="Platzhaltertext"/>
                    <w:color w:val="FF0000"/>
                  </w:rPr>
                  <w:t>Wählen Sie ein Element aus.</w:t>
                </w:r>
              </w:p>
            </w:tc>
          </w:sdtContent>
        </w:sdt>
      </w:tr>
    </w:tbl>
    <w:p w14:paraId="4D8D5A6D" w14:textId="77777777" w:rsidR="00F77695" w:rsidRDefault="00F77695" w:rsidP="00B35B68">
      <w:pPr>
        <w:ind w:right="193"/>
      </w:pPr>
    </w:p>
    <w:p w14:paraId="34CDD7D4" w14:textId="08F8F303" w:rsidR="00D82DD9" w:rsidRPr="008D3149" w:rsidRDefault="00D82DD9" w:rsidP="00D82DD9">
      <w:pPr>
        <w:ind w:right="193"/>
        <w:rPr>
          <w:sz w:val="10"/>
          <w:szCs w:val="10"/>
        </w:rPr>
      </w:pPr>
    </w:p>
    <w:p w14:paraId="087D5AE1" w14:textId="255929A4" w:rsidR="00D66E41" w:rsidRDefault="00D66E41" w:rsidP="00823AB7">
      <w:pPr>
        <w:ind w:right="193"/>
        <w:rPr>
          <w:b/>
          <w:bCs/>
          <w:sz w:val="24"/>
          <w:szCs w:val="24"/>
        </w:rPr>
      </w:pPr>
    </w:p>
    <w:p w14:paraId="2B30F8E0" w14:textId="17244D65" w:rsidR="00A36986" w:rsidRDefault="00A36986" w:rsidP="00823AB7">
      <w:pPr>
        <w:ind w:right="193"/>
        <w:rPr>
          <w:b/>
          <w:bCs/>
          <w:sz w:val="24"/>
          <w:szCs w:val="24"/>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9"/>
        <w:gridCol w:w="3443"/>
      </w:tblGrid>
      <w:tr w:rsidR="00A5514D" w14:paraId="13E8806E" w14:textId="77777777" w:rsidTr="00C719C6">
        <w:tc>
          <w:tcPr>
            <w:tcW w:w="5529" w:type="dxa"/>
            <w:tcBorders>
              <w:right w:val="single" w:sz="4" w:space="0" w:color="auto"/>
            </w:tcBorders>
          </w:tcPr>
          <w:p w14:paraId="1464C245" w14:textId="2C261139" w:rsidR="00A5514D" w:rsidRPr="00D82DD9" w:rsidRDefault="00A5514D" w:rsidP="00676978">
            <w:pPr>
              <w:ind w:right="193"/>
              <w:rPr>
                <w:sz w:val="20"/>
              </w:rPr>
            </w:pPr>
            <w:r w:rsidRPr="00A5514D">
              <w:rPr>
                <w:sz w:val="20"/>
              </w:rPr>
              <w:t xml:space="preserve">Handelt es sich um ein </w:t>
            </w:r>
            <w:r w:rsidR="0036381D">
              <w:rPr>
                <w:sz w:val="20"/>
              </w:rPr>
              <w:t>Verbundvorhaben</w:t>
            </w:r>
            <w:r w:rsidRPr="00A5514D">
              <w:rPr>
                <w:sz w:val="20"/>
              </w:rPr>
              <w:t xml:space="preserve"> </w:t>
            </w:r>
            <w:r w:rsidR="0036381D">
              <w:rPr>
                <w:sz w:val="20"/>
              </w:rPr>
              <w:t>mit mehreren</w:t>
            </w:r>
            <w:r w:rsidRPr="00A5514D">
              <w:rPr>
                <w:sz w:val="20"/>
              </w:rPr>
              <w:t xml:space="preserve"> Projektbeteiligte</w:t>
            </w:r>
            <w:r w:rsidR="0036381D">
              <w:rPr>
                <w:sz w:val="20"/>
              </w:rPr>
              <w:t>n</w:t>
            </w:r>
            <w:r w:rsidRPr="00A5514D">
              <w:rPr>
                <w:sz w:val="20"/>
              </w:rPr>
              <w:t xml:space="preserve">? </w:t>
            </w:r>
          </w:p>
        </w:tc>
        <w:tc>
          <w:tcPr>
            <w:tcW w:w="3443" w:type="dxa"/>
            <w:tcBorders>
              <w:top w:val="single" w:sz="4" w:space="0" w:color="auto"/>
              <w:left w:val="single" w:sz="4" w:space="0" w:color="auto"/>
              <w:bottom w:val="single" w:sz="4" w:space="0" w:color="auto"/>
              <w:right w:val="single" w:sz="4" w:space="0" w:color="auto"/>
            </w:tcBorders>
            <w:vAlign w:val="center"/>
          </w:tcPr>
          <w:p w14:paraId="05AB33A2" w14:textId="30FF31A8" w:rsidR="00A5514D" w:rsidRPr="00376CC5" w:rsidRDefault="00066DA1" w:rsidP="00C719C6">
            <w:pPr>
              <w:tabs>
                <w:tab w:val="left" w:pos="1077"/>
              </w:tabs>
              <w:jc w:val="center"/>
            </w:pPr>
            <w:sdt>
              <w:sdtPr>
                <w:alias w:val="Bitte auswählen"/>
                <w:tag w:val="Bitte auswählen"/>
                <w:id w:val="461155876"/>
                <w:lock w:val="sdtLocked"/>
                <w:placeholder>
                  <w:docPart w:val="FC7DD0CE9F224D5284B7F76DE1D5E2CB"/>
                </w:placeholder>
                <w:showingPlcHdr/>
                <w:dropDownList>
                  <w:listItem w:value="Wählen Sie ein Element aus."/>
                  <w:listItem w:displayText="Ja" w:value="Ja"/>
                  <w:listItem w:displayText="Nein" w:value="Nein"/>
                </w:dropDownList>
              </w:sdtPr>
              <w:sdtEndPr/>
              <w:sdtContent>
                <w:r w:rsidR="00C719C6" w:rsidRPr="00C719C6">
                  <w:rPr>
                    <w:color w:val="FF0000"/>
                  </w:rPr>
                  <w:t>Bitte auswählen</w:t>
                </w:r>
              </w:sdtContent>
            </w:sdt>
          </w:p>
        </w:tc>
      </w:tr>
    </w:tbl>
    <w:p w14:paraId="09D00B03" w14:textId="77777777" w:rsidR="00A5514D" w:rsidRDefault="00A5514D" w:rsidP="00823AB7">
      <w:pPr>
        <w:ind w:right="193"/>
        <w:rPr>
          <w:b/>
          <w:bCs/>
          <w:sz w:val="24"/>
          <w:szCs w:val="24"/>
        </w:rPr>
      </w:pPr>
    </w:p>
    <w:p w14:paraId="09663B1B" w14:textId="60964783" w:rsidR="0036381D" w:rsidRPr="00676978" w:rsidRDefault="0036381D" w:rsidP="00955733">
      <w:pPr>
        <w:ind w:left="108" w:right="193"/>
        <w:rPr>
          <w:sz w:val="20"/>
        </w:rPr>
      </w:pPr>
      <w:r w:rsidRPr="00676978">
        <w:rPr>
          <w:sz w:val="20"/>
        </w:rPr>
        <w:t xml:space="preserve">Wenn ja, ist das Verbundvorhaben vom Konsortialführer zu beantragen. Der </w:t>
      </w:r>
      <w:r w:rsidR="0050162F">
        <w:rPr>
          <w:sz w:val="20"/>
        </w:rPr>
        <w:t xml:space="preserve">Gremienbeschluss oder </w:t>
      </w:r>
      <w:r w:rsidRPr="00676978">
        <w:rPr>
          <w:sz w:val="20"/>
        </w:rPr>
        <w:t>Konsortialvertrag ist spätestens zum Mittelabruf vorzulegen.</w:t>
      </w:r>
    </w:p>
    <w:p w14:paraId="1360408D" w14:textId="77777777" w:rsidR="0036381D" w:rsidRDefault="0036381D" w:rsidP="00823AB7">
      <w:pPr>
        <w:ind w:right="193"/>
        <w:rPr>
          <w:b/>
          <w:bCs/>
          <w:sz w:val="24"/>
          <w:szCs w:val="24"/>
        </w:rPr>
      </w:pPr>
    </w:p>
    <w:p w14:paraId="39DAB3E1" w14:textId="025BFC37" w:rsidR="00823AB7" w:rsidRPr="00D7612C" w:rsidRDefault="0036381D" w:rsidP="00823AB7">
      <w:pPr>
        <w:ind w:right="193"/>
        <w:rPr>
          <w:b/>
          <w:bCs/>
          <w:sz w:val="24"/>
          <w:szCs w:val="24"/>
        </w:rPr>
      </w:pPr>
      <w:r>
        <w:rPr>
          <w:b/>
          <w:bCs/>
          <w:sz w:val="24"/>
          <w:szCs w:val="24"/>
        </w:rPr>
        <w:lastRenderedPageBreak/>
        <w:t>Verbundvorhaben</w:t>
      </w:r>
    </w:p>
    <w:p w14:paraId="16339C54" w14:textId="29827C00" w:rsidR="00823AB7" w:rsidRPr="00E238CA" w:rsidRDefault="00823AB7" w:rsidP="00823AB7">
      <w:pPr>
        <w:ind w:right="193"/>
        <w:rPr>
          <w:sz w:val="10"/>
          <w:szCs w:val="10"/>
        </w:rPr>
      </w:pPr>
    </w:p>
    <w:p w14:paraId="5500F0F8" w14:textId="35BC2448" w:rsidR="00823AB7" w:rsidRPr="00E238CA" w:rsidRDefault="005728E4" w:rsidP="00823AB7">
      <w:pPr>
        <w:ind w:right="193"/>
        <w:rPr>
          <w:b/>
          <w:bCs/>
          <w:sz w:val="20"/>
        </w:rPr>
      </w:pPr>
      <w:r w:rsidRPr="005728E4">
        <w:rPr>
          <w:b/>
          <w:bCs/>
          <w:sz w:val="20"/>
        </w:rPr>
        <w:t xml:space="preserve">Angaben zum/zur </w:t>
      </w:r>
      <w:r w:rsidR="00CC1E83">
        <w:rPr>
          <w:b/>
          <w:bCs/>
          <w:sz w:val="20"/>
        </w:rPr>
        <w:t>Projektbeteiligten</w:t>
      </w:r>
      <w:r>
        <w:rPr>
          <w:b/>
          <w:bCs/>
          <w:sz w:val="20"/>
        </w:rPr>
        <w:t xml:space="preserve"> Nr. 1</w:t>
      </w:r>
    </w:p>
    <w:p w14:paraId="20294B9D" w14:textId="6030C16E" w:rsidR="00823AB7" w:rsidRPr="008D3149" w:rsidRDefault="00823AB7" w:rsidP="00823AB7">
      <w:pPr>
        <w:ind w:right="193"/>
        <w:rPr>
          <w:sz w:val="10"/>
          <w:szCs w:val="10"/>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1848"/>
        <w:gridCol w:w="2835"/>
        <w:gridCol w:w="1317"/>
      </w:tblGrid>
      <w:tr w:rsidR="00823AB7" w14:paraId="3BBDF76B" w14:textId="4D68DD0A" w:rsidTr="005728E4">
        <w:tc>
          <w:tcPr>
            <w:tcW w:w="2972" w:type="dxa"/>
            <w:tcBorders>
              <w:right w:val="single" w:sz="4" w:space="0" w:color="auto"/>
            </w:tcBorders>
          </w:tcPr>
          <w:p w14:paraId="6B4680A0" w14:textId="54E240E0" w:rsidR="00823AB7" w:rsidRPr="00D7612C" w:rsidRDefault="005728E4" w:rsidP="00C26245">
            <w:pPr>
              <w:ind w:right="193"/>
              <w:rPr>
                <w:sz w:val="20"/>
              </w:rPr>
            </w:pPr>
            <w:r>
              <w:rPr>
                <w:sz w:val="20"/>
              </w:rPr>
              <w:t>Name/Bezeichnung</w:t>
            </w:r>
          </w:p>
        </w:tc>
        <w:tc>
          <w:tcPr>
            <w:tcW w:w="6000" w:type="dxa"/>
            <w:gridSpan w:val="3"/>
            <w:tcBorders>
              <w:top w:val="single" w:sz="4" w:space="0" w:color="auto"/>
              <w:left w:val="single" w:sz="4" w:space="0" w:color="auto"/>
              <w:bottom w:val="single" w:sz="4" w:space="0" w:color="auto"/>
              <w:right w:val="single" w:sz="4" w:space="0" w:color="auto"/>
            </w:tcBorders>
          </w:tcPr>
          <w:p w14:paraId="0055E3E7" w14:textId="06DFAA8B" w:rsidR="00823AB7" w:rsidRDefault="00823AB7" w:rsidP="00C26245">
            <w:pPr>
              <w:ind w:right="193"/>
            </w:pPr>
          </w:p>
          <w:p w14:paraId="0AC17BFB" w14:textId="4D9E4FD1" w:rsidR="005728E4" w:rsidRDefault="005728E4" w:rsidP="00C26245">
            <w:pPr>
              <w:ind w:right="193"/>
            </w:pPr>
          </w:p>
        </w:tc>
      </w:tr>
      <w:tr w:rsidR="00823AB7" w:rsidRPr="00D7612C" w14:paraId="2A1FCB9A" w14:textId="46F380C4" w:rsidTr="005728E4">
        <w:tc>
          <w:tcPr>
            <w:tcW w:w="2972" w:type="dxa"/>
          </w:tcPr>
          <w:p w14:paraId="01C9964C" w14:textId="4AF4B9D9" w:rsidR="00823AB7" w:rsidRPr="00D7612C" w:rsidRDefault="00823AB7" w:rsidP="00C26245">
            <w:pPr>
              <w:ind w:right="193"/>
              <w:rPr>
                <w:sz w:val="16"/>
                <w:szCs w:val="16"/>
              </w:rPr>
            </w:pPr>
          </w:p>
        </w:tc>
        <w:tc>
          <w:tcPr>
            <w:tcW w:w="6000" w:type="dxa"/>
            <w:gridSpan w:val="3"/>
            <w:tcBorders>
              <w:top w:val="single" w:sz="4" w:space="0" w:color="auto"/>
              <w:bottom w:val="single" w:sz="4" w:space="0" w:color="auto"/>
            </w:tcBorders>
          </w:tcPr>
          <w:p w14:paraId="2D978D98" w14:textId="298AA548" w:rsidR="00823AB7" w:rsidRPr="00D7612C" w:rsidRDefault="00823AB7" w:rsidP="00C26245">
            <w:pPr>
              <w:ind w:right="193"/>
              <w:rPr>
                <w:sz w:val="16"/>
                <w:szCs w:val="16"/>
              </w:rPr>
            </w:pPr>
          </w:p>
        </w:tc>
      </w:tr>
      <w:tr w:rsidR="005728E4" w14:paraId="02DEA75B" w14:textId="0EE8D4D5" w:rsidTr="00C26245">
        <w:tc>
          <w:tcPr>
            <w:tcW w:w="2972" w:type="dxa"/>
            <w:tcBorders>
              <w:right w:val="single" w:sz="4" w:space="0" w:color="auto"/>
            </w:tcBorders>
          </w:tcPr>
          <w:p w14:paraId="4CB73D17" w14:textId="4F441B72" w:rsidR="005728E4" w:rsidRPr="00D7612C" w:rsidRDefault="005728E4" w:rsidP="00C26245">
            <w:pPr>
              <w:ind w:right="193"/>
              <w:rPr>
                <w:sz w:val="20"/>
              </w:rPr>
            </w:pPr>
            <w:r w:rsidRPr="00D7612C">
              <w:rPr>
                <w:sz w:val="20"/>
              </w:rPr>
              <w:t>Straße</w:t>
            </w:r>
            <w:r w:rsidRPr="00D7612C">
              <w:rPr>
                <w:spacing w:val="-14"/>
                <w:sz w:val="20"/>
              </w:rPr>
              <w:t xml:space="preserve"> </w:t>
            </w:r>
            <w:r w:rsidRPr="00D7612C">
              <w:rPr>
                <w:sz w:val="20"/>
              </w:rPr>
              <w:t>/</w:t>
            </w:r>
            <w:r w:rsidRPr="00D7612C">
              <w:rPr>
                <w:spacing w:val="-14"/>
                <w:sz w:val="20"/>
              </w:rPr>
              <w:t xml:space="preserve"> </w:t>
            </w:r>
            <w:r w:rsidRPr="00D7612C">
              <w:rPr>
                <w:sz w:val="20"/>
              </w:rPr>
              <w:t>Hausnummer</w:t>
            </w:r>
          </w:p>
        </w:tc>
        <w:tc>
          <w:tcPr>
            <w:tcW w:w="4683" w:type="dxa"/>
            <w:gridSpan w:val="2"/>
            <w:tcBorders>
              <w:top w:val="single" w:sz="4" w:space="0" w:color="auto"/>
              <w:left w:val="single" w:sz="4" w:space="0" w:color="auto"/>
              <w:bottom w:val="single" w:sz="4" w:space="0" w:color="auto"/>
              <w:right w:val="single" w:sz="4" w:space="0" w:color="auto"/>
            </w:tcBorders>
          </w:tcPr>
          <w:p w14:paraId="2CAF750C" w14:textId="02DDB617" w:rsidR="005728E4" w:rsidRDefault="005728E4" w:rsidP="00C26245">
            <w:pPr>
              <w:ind w:right="193"/>
            </w:pPr>
          </w:p>
        </w:tc>
        <w:tc>
          <w:tcPr>
            <w:tcW w:w="1317" w:type="dxa"/>
            <w:tcBorders>
              <w:top w:val="single" w:sz="4" w:space="0" w:color="auto"/>
              <w:left w:val="single" w:sz="4" w:space="0" w:color="auto"/>
              <w:bottom w:val="single" w:sz="4" w:space="0" w:color="auto"/>
              <w:right w:val="single" w:sz="4" w:space="0" w:color="auto"/>
            </w:tcBorders>
          </w:tcPr>
          <w:p w14:paraId="622A1118" w14:textId="0E9F4363" w:rsidR="005728E4" w:rsidRDefault="005728E4" w:rsidP="00C26245">
            <w:pPr>
              <w:ind w:right="193"/>
            </w:pPr>
          </w:p>
        </w:tc>
      </w:tr>
      <w:tr w:rsidR="005728E4" w:rsidRPr="00D7612C" w14:paraId="5F0BBD7B" w14:textId="187152D1" w:rsidTr="00C26245">
        <w:tc>
          <w:tcPr>
            <w:tcW w:w="2972" w:type="dxa"/>
          </w:tcPr>
          <w:p w14:paraId="32C6F52C" w14:textId="1539ABC6" w:rsidR="005728E4" w:rsidRPr="00D7612C" w:rsidRDefault="005728E4" w:rsidP="00C26245">
            <w:pPr>
              <w:ind w:right="193"/>
              <w:rPr>
                <w:sz w:val="16"/>
                <w:szCs w:val="16"/>
              </w:rPr>
            </w:pPr>
          </w:p>
        </w:tc>
        <w:tc>
          <w:tcPr>
            <w:tcW w:w="6000" w:type="dxa"/>
            <w:gridSpan w:val="3"/>
            <w:tcBorders>
              <w:top w:val="single" w:sz="4" w:space="0" w:color="auto"/>
              <w:bottom w:val="single" w:sz="4" w:space="0" w:color="auto"/>
            </w:tcBorders>
          </w:tcPr>
          <w:p w14:paraId="15B86BC9" w14:textId="607F8DD7" w:rsidR="005728E4" w:rsidRPr="00D7612C" w:rsidRDefault="005728E4" w:rsidP="00C26245">
            <w:pPr>
              <w:ind w:right="193"/>
              <w:rPr>
                <w:sz w:val="16"/>
                <w:szCs w:val="16"/>
              </w:rPr>
            </w:pPr>
          </w:p>
        </w:tc>
      </w:tr>
      <w:tr w:rsidR="005728E4" w14:paraId="6930EB6B" w14:textId="45B58038" w:rsidTr="00C26245">
        <w:tc>
          <w:tcPr>
            <w:tcW w:w="2972" w:type="dxa"/>
            <w:tcBorders>
              <w:right w:val="single" w:sz="4" w:space="0" w:color="auto"/>
            </w:tcBorders>
          </w:tcPr>
          <w:p w14:paraId="6071121D" w14:textId="0A8C7D68" w:rsidR="005728E4" w:rsidRPr="00D7612C" w:rsidRDefault="005728E4" w:rsidP="00C26245">
            <w:pPr>
              <w:ind w:right="193"/>
              <w:rPr>
                <w:sz w:val="20"/>
              </w:rPr>
            </w:pPr>
            <w:r w:rsidRPr="00D7612C">
              <w:rPr>
                <w:sz w:val="20"/>
              </w:rPr>
              <w:t>PLZ / Ort</w:t>
            </w:r>
          </w:p>
        </w:tc>
        <w:tc>
          <w:tcPr>
            <w:tcW w:w="1848" w:type="dxa"/>
            <w:tcBorders>
              <w:top w:val="single" w:sz="4" w:space="0" w:color="auto"/>
              <w:left w:val="single" w:sz="4" w:space="0" w:color="auto"/>
              <w:bottom w:val="single" w:sz="4" w:space="0" w:color="auto"/>
              <w:right w:val="single" w:sz="4" w:space="0" w:color="auto"/>
            </w:tcBorders>
          </w:tcPr>
          <w:p w14:paraId="6CD0DB18" w14:textId="4AB3A79E" w:rsidR="005728E4" w:rsidRDefault="005728E4" w:rsidP="00C26245">
            <w:pPr>
              <w:ind w:right="193"/>
            </w:pPr>
          </w:p>
        </w:tc>
        <w:tc>
          <w:tcPr>
            <w:tcW w:w="4152" w:type="dxa"/>
            <w:gridSpan w:val="2"/>
            <w:tcBorders>
              <w:top w:val="single" w:sz="4" w:space="0" w:color="auto"/>
              <w:left w:val="single" w:sz="4" w:space="0" w:color="auto"/>
              <w:bottom w:val="single" w:sz="4" w:space="0" w:color="auto"/>
              <w:right w:val="single" w:sz="4" w:space="0" w:color="auto"/>
            </w:tcBorders>
          </w:tcPr>
          <w:p w14:paraId="23720B86" w14:textId="69323203" w:rsidR="005728E4" w:rsidRDefault="005728E4" w:rsidP="00C26245">
            <w:pPr>
              <w:ind w:right="193"/>
            </w:pPr>
          </w:p>
        </w:tc>
      </w:tr>
    </w:tbl>
    <w:p w14:paraId="2DBF7881" w14:textId="5F04CA18" w:rsidR="00D82DD9" w:rsidRDefault="00D82DD9" w:rsidP="00B35B68">
      <w:pPr>
        <w:ind w:right="193"/>
      </w:pPr>
    </w:p>
    <w:p w14:paraId="1840BEB2" w14:textId="77777777" w:rsidR="00BA55A3" w:rsidRDefault="00BA55A3" w:rsidP="00B35B68">
      <w:pPr>
        <w:ind w:right="193"/>
      </w:pPr>
    </w:p>
    <w:p w14:paraId="4F6FD84A" w14:textId="49C245F7" w:rsidR="005728E4" w:rsidRPr="00E238CA" w:rsidRDefault="005728E4" w:rsidP="005728E4">
      <w:pPr>
        <w:ind w:right="193"/>
        <w:rPr>
          <w:b/>
          <w:bCs/>
          <w:sz w:val="20"/>
        </w:rPr>
      </w:pPr>
      <w:r w:rsidRPr="005728E4">
        <w:rPr>
          <w:b/>
          <w:bCs/>
          <w:sz w:val="20"/>
        </w:rPr>
        <w:t xml:space="preserve">Angaben zum/zur </w:t>
      </w:r>
      <w:r w:rsidR="00CC1E83">
        <w:rPr>
          <w:b/>
          <w:bCs/>
          <w:sz w:val="20"/>
        </w:rPr>
        <w:t>Projektbeteiligten</w:t>
      </w:r>
      <w:r>
        <w:rPr>
          <w:b/>
          <w:bCs/>
          <w:sz w:val="20"/>
        </w:rPr>
        <w:t xml:space="preserve"> Nr. 2</w:t>
      </w:r>
    </w:p>
    <w:p w14:paraId="10C95FE2" w14:textId="7AE018A3" w:rsidR="005728E4" w:rsidRPr="008D3149" w:rsidRDefault="005728E4" w:rsidP="005728E4">
      <w:pPr>
        <w:ind w:right="193"/>
        <w:rPr>
          <w:sz w:val="10"/>
          <w:szCs w:val="10"/>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1848"/>
        <w:gridCol w:w="2835"/>
        <w:gridCol w:w="1317"/>
      </w:tblGrid>
      <w:tr w:rsidR="005728E4" w14:paraId="1B61F732" w14:textId="4147D0F6" w:rsidTr="00C26245">
        <w:tc>
          <w:tcPr>
            <w:tcW w:w="2972" w:type="dxa"/>
            <w:tcBorders>
              <w:right w:val="single" w:sz="4" w:space="0" w:color="auto"/>
            </w:tcBorders>
          </w:tcPr>
          <w:p w14:paraId="18702224" w14:textId="59438EFB" w:rsidR="005728E4" w:rsidRPr="00D7612C" w:rsidRDefault="005728E4" w:rsidP="00C26245">
            <w:pPr>
              <w:ind w:right="193"/>
              <w:rPr>
                <w:sz w:val="20"/>
              </w:rPr>
            </w:pPr>
            <w:r>
              <w:rPr>
                <w:sz w:val="20"/>
              </w:rPr>
              <w:t>Name/Bezeichnung</w:t>
            </w:r>
          </w:p>
        </w:tc>
        <w:tc>
          <w:tcPr>
            <w:tcW w:w="6000" w:type="dxa"/>
            <w:gridSpan w:val="3"/>
            <w:tcBorders>
              <w:top w:val="single" w:sz="4" w:space="0" w:color="auto"/>
              <w:left w:val="single" w:sz="4" w:space="0" w:color="auto"/>
              <w:bottom w:val="single" w:sz="4" w:space="0" w:color="auto"/>
              <w:right w:val="single" w:sz="4" w:space="0" w:color="auto"/>
            </w:tcBorders>
          </w:tcPr>
          <w:p w14:paraId="20DA8C08" w14:textId="0FD10B9B" w:rsidR="005728E4" w:rsidRDefault="005728E4" w:rsidP="00C26245">
            <w:pPr>
              <w:ind w:right="193"/>
            </w:pPr>
          </w:p>
          <w:p w14:paraId="7B3AD749" w14:textId="61B6EA4F" w:rsidR="005728E4" w:rsidRDefault="005728E4" w:rsidP="00C26245">
            <w:pPr>
              <w:ind w:right="193"/>
            </w:pPr>
          </w:p>
        </w:tc>
      </w:tr>
      <w:tr w:rsidR="005728E4" w:rsidRPr="00D7612C" w14:paraId="3453908C" w14:textId="7AD4BAB1" w:rsidTr="00C26245">
        <w:tc>
          <w:tcPr>
            <w:tcW w:w="2972" w:type="dxa"/>
          </w:tcPr>
          <w:p w14:paraId="1854ED64" w14:textId="7B28354C" w:rsidR="005728E4" w:rsidRPr="00D7612C" w:rsidRDefault="005728E4" w:rsidP="00C26245">
            <w:pPr>
              <w:ind w:right="193"/>
              <w:rPr>
                <w:sz w:val="16"/>
                <w:szCs w:val="16"/>
              </w:rPr>
            </w:pPr>
          </w:p>
        </w:tc>
        <w:tc>
          <w:tcPr>
            <w:tcW w:w="6000" w:type="dxa"/>
            <w:gridSpan w:val="3"/>
            <w:tcBorders>
              <w:top w:val="single" w:sz="4" w:space="0" w:color="auto"/>
              <w:bottom w:val="single" w:sz="4" w:space="0" w:color="auto"/>
            </w:tcBorders>
          </w:tcPr>
          <w:p w14:paraId="0D23DFF6" w14:textId="50918CD5" w:rsidR="005728E4" w:rsidRPr="00D7612C" w:rsidRDefault="005728E4" w:rsidP="00C26245">
            <w:pPr>
              <w:ind w:right="193"/>
              <w:rPr>
                <w:sz w:val="16"/>
                <w:szCs w:val="16"/>
              </w:rPr>
            </w:pPr>
          </w:p>
        </w:tc>
      </w:tr>
      <w:tr w:rsidR="005728E4" w14:paraId="7C66E5CD" w14:textId="6D1D3881" w:rsidTr="00C26245">
        <w:tc>
          <w:tcPr>
            <w:tcW w:w="2972" w:type="dxa"/>
            <w:tcBorders>
              <w:right w:val="single" w:sz="4" w:space="0" w:color="auto"/>
            </w:tcBorders>
          </w:tcPr>
          <w:p w14:paraId="04DD1CD6" w14:textId="547D29F7" w:rsidR="005728E4" w:rsidRPr="00D7612C" w:rsidRDefault="005728E4" w:rsidP="00C26245">
            <w:pPr>
              <w:ind w:right="193"/>
              <w:rPr>
                <w:sz w:val="20"/>
              </w:rPr>
            </w:pPr>
            <w:r w:rsidRPr="00D7612C">
              <w:rPr>
                <w:sz w:val="20"/>
              </w:rPr>
              <w:t>Straße</w:t>
            </w:r>
            <w:r w:rsidRPr="00D7612C">
              <w:rPr>
                <w:spacing w:val="-14"/>
                <w:sz w:val="20"/>
              </w:rPr>
              <w:t xml:space="preserve"> </w:t>
            </w:r>
            <w:r w:rsidRPr="00D7612C">
              <w:rPr>
                <w:sz w:val="20"/>
              </w:rPr>
              <w:t>/</w:t>
            </w:r>
            <w:r w:rsidRPr="00D7612C">
              <w:rPr>
                <w:spacing w:val="-14"/>
                <w:sz w:val="20"/>
              </w:rPr>
              <w:t xml:space="preserve"> </w:t>
            </w:r>
            <w:r w:rsidRPr="00D7612C">
              <w:rPr>
                <w:sz w:val="20"/>
              </w:rPr>
              <w:t>Hausnummer</w:t>
            </w:r>
          </w:p>
        </w:tc>
        <w:tc>
          <w:tcPr>
            <w:tcW w:w="4683" w:type="dxa"/>
            <w:gridSpan w:val="2"/>
            <w:tcBorders>
              <w:top w:val="single" w:sz="4" w:space="0" w:color="auto"/>
              <w:left w:val="single" w:sz="4" w:space="0" w:color="auto"/>
              <w:bottom w:val="single" w:sz="4" w:space="0" w:color="auto"/>
              <w:right w:val="single" w:sz="4" w:space="0" w:color="auto"/>
            </w:tcBorders>
          </w:tcPr>
          <w:p w14:paraId="31A7E648" w14:textId="60BFDEAA" w:rsidR="005728E4" w:rsidRDefault="005728E4" w:rsidP="00C26245">
            <w:pPr>
              <w:ind w:right="193"/>
            </w:pPr>
          </w:p>
        </w:tc>
        <w:tc>
          <w:tcPr>
            <w:tcW w:w="1317" w:type="dxa"/>
            <w:tcBorders>
              <w:top w:val="single" w:sz="4" w:space="0" w:color="auto"/>
              <w:left w:val="single" w:sz="4" w:space="0" w:color="auto"/>
              <w:bottom w:val="single" w:sz="4" w:space="0" w:color="auto"/>
              <w:right w:val="single" w:sz="4" w:space="0" w:color="auto"/>
            </w:tcBorders>
          </w:tcPr>
          <w:p w14:paraId="113A15E6" w14:textId="3BCE1C37" w:rsidR="005728E4" w:rsidRDefault="005728E4" w:rsidP="00C26245">
            <w:pPr>
              <w:ind w:right="193"/>
            </w:pPr>
          </w:p>
        </w:tc>
      </w:tr>
      <w:tr w:rsidR="005728E4" w:rsidRPr="00D7612C" w14:paraId="0CBEFD41" w14:textId="20D12FF5" w:rsidTr="00C26245">
        <w:tc>
          <w:tcPr>
            <w:tcW w:w="2972" w:type="dxa"/>
          </w:tcPr>
          <w:p w14:paraId="128AF418" w14:textId="150D947E" w:rsidR="005728E4" w:rsidRPr="00D7612C" w:rsidRDefault="005728E4" w:rsidP="00C26245">
            <w:pPr>
              <w:ind w:right="193"/>
              <w:rPr>
                <w:sz w:val="16"/>
                <w:szCs w:val="16"/>
              </w:rPr>
            </w:pPr>
          </w:p>
        </w:tc>
        <w:tc>
          <w:tcPr>
            <w:tcW w:w="6000" w:type="dxa"/>
            <w:gridSpan w:val="3"/>
            <w:tcBorders>
              <w:top w:val="single" w:sz="4" w:space="0" w:color="auto"/>
              <w:bottom w:val="single" w:sz="4" w:space="0" w:color="auto"/>
            </w:tcBorders>
          </w:tcPr>
          <w:p w14:paraId="77C2F1B1" w14:textId="45066157" w:rsidR="005728E4" w:rsidRPr="00D7612C" w:rsidRDefault="005728E4" w:rsidP="00C26245">
            <w:pPr>
              <w:ind w:right="193"/>
              <w:rPr>
                <w:sz w:val="16"/>
                <w:szCs w:val="16"/>
              </w:rPr>
            </w:pPr>
          </w:p>
        </w:tc>
      </w:tr>
      <w:tr w:rsidR="005728E4" w14:paraId="07CAE5D5" w14:textId="5CF6D02D" w:rsidTr="00C26245">
        <w:tc>
          <w:tcPr>
            <w:tcW w:w="2972" w:type="dxa"/>
            <w:tcBorders>
              <w:right w:val="single" w:sz="4" w:space="0" w:color="auto"/>
            </w:tcBorders>
          </w:tcPr>
          <w:p w14:paraId="16065419" w14:textId="18F8CFC0" w:rsidR="005728E4" w:rsidRPr="00D7612C" w:rsidRDefault="005728E4" w:rsidP="00C26245">
            <w:pPr>
              <w:ind w:right="193"/>
              <w:rPr>
                <w:sz w:val="20"/>
              </w:rPr>
            </w:pPr>
            <w:r w:rsidRPr="00D7612C">
              <w:rPr>
                <w:sz w:val="20"/>
              </w:rPr>
              <w:t>PLZ / Ort</w:t>
            </w:r>
          </w:p>
        </w:tc>
        <w:tc>
          <w:tcPr>
            <w:tcW w:w="1848" w:type="dxa"/>
            <w:tcBorders>
              <w:top w:val="single" w:sz="4" w:space="0" w:color="auto"/>
              <w:left w:val="single" w:sz="4" w:space="0" w:color="auto"/>
              <w:bottom w:val="single" w:sz="4" w:space="0" w:color="auto"/>
              <w:right w:val="single" w:sz="4" w:space="0" w:color="auto"/>
            </w:tcBorders>
          </w:tcPr>
          <w:p w14:paraId="0BD50060" w14:textId="1C46C7CD" w:rsidR="005728E4" w:rsidRDefault="005728E4" w:rsidP="00C26245">
            <w:pPr>
              <w:ind w:right="193"/>
            </w:pPr>
          </w:p>
        </w:tc>
        <w:tc>
          <w:tcPr>
            <w:tcW w:w="4152" w:type="dxa"/>
            <w:gridSpan w:val="2"/>
            <w:tcBorders>
              <w:top w:val="single" w:sz="4" w:space="0" w:color="auto"/>
              <w:left w:val="single" w:sz="4" w:space="0" w:color="auto"/>
              <w:bottom w:val="single" w:sz="4" w:space="0" w:color="auto"/>
              <w:right w:val="single" w:sz="4" w:space="0" w:color="auto"/>
            </w:tcBorders>
          </w:tcPr>
          <w:p w14:paraId="057C2CAF" w14:textId="626BCF26" w:rsidR="005728E4" w:rsidRDefault="005728E4" w:rsidP="00C26245">
            <w:pPr>
              <w:ind w:right="193"/>
            </w:pPr>
          </w:p>
        </w:tc>
      </w:tr>
    </w:tbl>
    <w:p w14:paraId="0B7FDA3B" w14:textId="039D335B" w:rsidR="00D82DD9" w:rsidRDefault="00D82DD9" w:rsidP="00B35B68">
      <w:pPr>
        <w:ind w:right="193"/>
      </w:pPr>
    </w:p>
    <w:p w14:paraId="6C4BE0ED" w14:textId="77777777" w:rsidR="009E5F2F" w:rsidRDefault="009E5F2F" w:rsidP="00B35B68">
      <w:pPr>
        <w:ind w:right="193"/>
        <w:rPr>
          <w:sz w:val="24"/>
          <w:szCs w:val="24"/>
        </w:rPr>
      </w:pPr>
    </w:p>
    <w:p w14:paraId="57E9C140" w14:textId="77777777" w:rsidR="00D83FC3" w:rsidRDefault="00D83FC3" w:rsidP="00B35B68">
      <w:pPr>
        <w:ind w:right="193"/>
        <w:rPr>
          <w:sz w:val="24"/>
          <w:szCs w:val="24"/>
        </w:rPr>
      </w:pPr>
    </w:p>
    <w:p w14:paraId="79A7EE90" w14:textId="1CB915E0" w:rsidR="00A10F8E" w:rsidRPr="00CC1E83" w:rsidRDefault="00A10F8E">
      <w:pPr>
        <w:rPr>
          <w:b/>
          <w:bCs/>
          <w:sz w:val="24"/>
          <w:szCs w:val="24"/>
        </w:rPr>
      </w:pPr>
      <w:r w:rsidRPr="00CC1E83">
        <w:rPr>
          <w:b/>
          <w:bCs/>
          <w:sz w:val="24"/>
          <w:szCs w:val="24"/>
        </w:rPr>
        <w:t>Beantragte Zuwendung</w:t>
      </w:r>
    </w:p>
    <w:p w14:paraId="23644206" w14:textId="77777777" w:rsidR="00A10F8E" w:rsidRPr="00CC1E83" w:rsidRDefault="00A10F8E">
      <w:pPr>
        <w:rPr>
          <w:sz w:val="20"/>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9"/>
        <w:gridCol w:w="3443"/>
      </w:tblGrid>
      <w:tr w:rsidR="00A10F8E" w14:paraId="7061FD2C" w14:textId="77777777" w:rsidTr="00CC1E83">
        <w:tc>
          <w:tcPr>
            <w:tcW w:w="5529" w:type="dxa"/>
            <w:tcBorders>
              <w:right w:val="single" w:sz="4" w:space="0" w:color="auto"/>
            </w:tcBorders>
            <w:vAlign w:val="center"/>
          </w:tcPr>
          <w:p w14:paraId="7A792137" w14:textId="04F8F719" w:rsidR="00A10F8E" w:rsidRPr="00676978" w:rsidRDefault="009D2056" w:rsidP="00CC1E83">
            <w:pPr>
              <w:rPr>
                <w:sz w:val="20"/>
              </w:rPr>
            </w:pPr>
            <w:r>
              <w:rPr>
                <w:sz w:val="20"/>
              </w:rPr>
              <w:t>Ich beantrage / w</w:t>
            </w:r>
            <w:r w:rsidR="00A10F8E" w:rsidRPr="00676978">
              <w:rPr>
                <w:sz w:val="20"/>
              </w:rPr>
              <w:t>ir beantragen die Gewährung eines Zuschusses für vorstehend genanntes Projekt in Höhe von:</w:t>
            </w:r>
          </w:p>
          <w:p w14:paraId="79A612B4" w14:textId="77777777" w:rsidR="00A10F8E" w:rsidRPr="00D82DD9" w:rsidRDefault="00A10F8E" w:rsidP="00676978">
            <w:pPr>
              <w:ind w:right="193"/>
              <w:rPr>
                <w:sz w:val="20"/>
              </w:rPr>
            </w:pPr>
          </w:p>
        </w:tc>
        <w:tc>
          <w:tcPr>
            <w:tcW w:w="3443" w:type="dxa"/>
            <w:tcBorders>
              <w:top w:val="single" w:sz="4" w:space="0" w:color="auto"/>
              <w:left w:val="single" w:sz="4" w:space="0" w:color="auto"/>
              <w:bottom w:val="single" w:sz="4" w:space="0" w:color="auto"/>
              <w:right w:val="single" w:sz="4" w:space="0" w:color="auto"/>
            </w:tcBorders>
            <w:vAlign w:val="center"/>
          </w:tcPr>
          <w:p w14:paraId="73286971" w14:textId="77777777" w:rsidR="00A10F8E" w:rsidRDefault="00A10F8E" w:rsidP="00CC1E83">
            <w:pPr>
              <w:ind w:right="193"/>
              <w:jc w:val="center"/>
            </w:pPr>
          </w:p>
        </w:tc>
      </w:tr>
      <w:tr w:rsidR="00A10F8E" w14:paraId="12AAC958" w14:textId="77777777" w:rsidTr="00CC1E83">
        <w:tc>
          <w:tcPr>
            <w:tcW w:w="5529" w:type="dxa"/>
            <w:vAlign w:val="center"/>
          </w:tcPr>
          <w:p w14:paraId="6FF86B03" w14:textId="77777777" w:rsidR="00A10F8E" w:rsidRPr="00676978" w:rsidRDefault="00A10F8E" w:rsidP="00A10F8E">
            <w:pPr>
              <w:rPr>
                <w:sz w:val="20"/>
              </w:rPr>
            </w:pPr>
          </w:p>
        </w:tc>
        <w:tc>
          <w:tcPr>
            <w:tcW w:w="3443" w:type="dxa"/>
            <w:tcBorders>
              <w:top w:val="single" w:sz="4" w:space="0" w:color="auto"/>
              <w:bottom w:val="single" w:sz="4" w:space="0" w:color="auto"/>
            </w:tcBorders>
            <w:vAlign w:val="center"/>
          </w:tcPr>
          <w:p w14:paraId="282E48C7" w14:textId="77777777" w:rsidR="00A10F8E" w:rsidRPr="00A10F8E" w:rsidRDefault="00A10F8E" w:rsidP="00CC1E83"/>
        </w:tc>
      </w:tr>
      <w:tr w:rsidR="00CC1E83" w14:paraId="2C0EF97A" w14:textId="77777777" w:rsidTr="00CC1E83">
        <w:tc>
          <w:tcPr>
            <w:tcW w:w="5529" w:type="dxa"/>
            <w:tcBorders>
              <w:right w:val="single" w:sz="4" w:space="0" w:color="auto"/>
            </w:tcBorders>
            <w:vAlign w:val="center"/>
          </w:tcPr>
          <w:p w14:paraId="6E35ADF9" w14:textId="0DA8BCED" w:rsidR="00F529BD" w:rsidRPr="00676978" w:rsidRDefault="00CC1E83" w:rsidP="00A10F8E">
            <w:pPr>
              <w:rPr>
                <w:sz w:val="20"/>
              </w:rPr>
            </w:pPr>
            <w:r>
              <w:rPr>
                <w:sz w:val="20"/>
              </w:rPr>
              <w:t>Förderquote</w:t>
            </w:r>
            <w:r w:rsidR="00A1735C">
              <w:rPr>
                <w:sz w:val="20"/>
              </w:rPr>
              <w:t xml:space="preserve"> (vgl. </w:t>
            </w:r>
            <w:r w:rsidR="00B90667">
              <w:rPr>
                <w:sz w:val="20"/>
              </w:rPr>
              <w:t xml:space="preserve">Teil I Ziffer </w:t>
            </w:r>
            <w:r w:rsidR="002D7111">
              <w:rPr>
                <w:sz w:val="20"/>
              </w:rPr>
              <w:t>5.</w:t>
            </w:r>
            <w:r w:rsidR="00E573BE">
              <w:rPr>
                <w:sz w:val="20"/>
              </w:rPr>
              <w:t>3</w:t>
            </w:r>
            <w:r w:rsidR="002D7111">
              <w:rPr>
                <w:sz w:val="20"/>
              </w:rPr>
              <w:t xml:space="preserve"> und 5.</w:t>
            </w:r>
            <w:r w:rsidR="00E573BE">
              <w:rPr>
                <w:sz w:val="20"/>
              </w:rPr>
              <w:t>4</w:t>
            </w:r>
            <w:r w:rsidR="002D7111">
              <w:rPr>
                <w:sz w:val="20"/>
              </w:rPr>
              <w:t xml:space="preserve"> </w:t>
            </w:r>
            <w:r w:rsidR="00A1735C">
              <w:rPr>
                <w:sz w:val="20"/>
              </w:rPr>
              <w:t>der Förderrichtlinie):</w:t>
            </w:r>
          </w:p>
        </w:tc>
        <w:tc>
          <w:tcPr>
            <w:tcW w:w="3443" w:type="dxa"/>
            <w:tcBorders>
              <w:top w:val="single" w:sz="4" w:space="0" w:color="auto"/>
              <w:left w:val="single" w:sz="4" w:space="0" w:color="auto"/>
              <w:bottom w:val="single" w:sz="4" w:space="0" w:color="auto"/>
              <w:right w:val="single" w:sz="4" w:space="0" w:color="auto"/>
            </w:tcBorders>
            <w:vAlign w:val="center"/>
          </w:tcPr>
          <w:p w14:paraId="1C600E3D" w14:textId="77777777" w:rsidR="00CC1E83" w:rsidRPr="00A10F8E" w:rsidRDefault="00CC1E83" w:rsidP="00CC1E83"/>
        </w:tc>
      </w:tr>
    </w:tbl>
    <w:p w14:paraId="26E7A28E" w14:textId="7D3E43AD" w:rsidR="00955733" w:rsidRPr="009E5F2F" w:rsidRDefault="00955733" w:rsidP="009E5F2F">
      <w:pPr>
        <w:rPr>
          <w:color w:val="000000" w:themeColor="text1"/>
        </w:rPr>
      </w:pPr>
    </w:p>
    <w:p w14:paraId="192BF1BF" w14:textId="77777777" w:rsidR="00BA55A3" w:rsidRDefault="00BA55A3" w:rsidP="00D45121">
      <w:pPr>
        <w:ind w:right="193"/>
        <w:rPr>
          <w:b/>
          <w:bCs/>
          <w:sz w:val="24"/>
          <w:szCs w:val="24"/>
        </w:rPr>
      </w:pPr>
    </w:p>
    <w:tbl>
      <w:tblPr>
        <w:tblStyle w:val="Tabellenraster"/>
        <w:tblpPr w:leftFromText="141" w:rightFromText="141" w:vertAnchor="text" w:horzAnchor="page" w:tblpX="4601" w:tblpY="4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3443"/>
      </w:tblGrid>
      <w:tr w:rsidR="00A1735C" w:rsidRPr="00A10F8E" w14:paraId="4FEECAF3" w14:textId="77777777" w:rsidTr="00EE52CD">
        <w:tc>
          <w:tcPr>
            <w:tcW w:w="1701" w:type="dxa"/>
            <w:tcBorders>
              <w:bottom w:val="single" w:sz="4" w:space="0" w:color="auto"/>
              <w:right w:val="single" w:sz="4" w:space="0" w:color="auto"/>
            </w:tcBorders>
            <w:vAlign w:val="center"/>
          </w:tcPr>
          <w:p w14:paraId="580E1486" w14:textId="77777777" w:rsidR="00A1735C" w:rsidRPr="00A10F8E" w:rsidRDefault="00A1735C" w:rsidP="00A1735C">
            <w:pPr>
              <w:ind w:left="108" w:right="193"/>
              <w:rPr>
                <w:sz w:val="20"/>
              </w:rPr>
            </w:pPr>
            <w:r w:rsidRPr="00A10F8E">
              <w:rPr>
                <w:sz w:val="20"/>
              </w:rPr>
              <w:t>Jahr</w:t>
            </w:r>
          </w:p>
        </w:tc>
        <w:tc>
          <w:tcPr>
            <w:tcW w:w="3443" w:type="dxa"/>
            <w:tcBorders>
              <w:left w:val="single" w:sz="4" w:space="0" w:color="auto"/>
              <w:bottom w:val="single" w:sz="4" w:space="0" w:color="auto"/>
            </w:tcBorders>
            <w:vAlign w:val="center"/>
          </w:tcPr>
          <w:p w14:paraId="2F364481" w14:textId="77777777" w:rsidR="00A1735C" w:rsidRPr="00CC1E83" w:rsidRDefault="00A1735C" w:rsidP="00A1735C">
            <w:pPr>
              <w:ind w:left="108" w:right="193"/>
              <w:rPr>
                <w:sz w:val="20"/>
              </w:rPr>
            </w:pPr>
            <w:r w:rsidRPr="00CC1E83">
              <w:rPr>
                <w:sz w:val="20"/>
              </w:rPr>
              <w:t>Zuwendungsteilbetrag</w:t>
            </w:r>
          </w:p>
        </w:tc>
      </w:tr>
      <w:tr w:rsidR="00A1735C" w:rsidRPr="00CC1E83" w14:paraId="3BD0F8D7" w14:textId="77777777" w:rsidTr="00EE52CD">
        <w:tc>
          <w:tcPr>
            <w:tcW w:w="1701" w:type="dxa"/>
            <w:tcBorders>
              <w:top w:val="single" w:sz="4" w:space="0" w:color="auto"/>
              <w:left w:val="single" w:sz="4" w:space="0" w:color="auto"/>
              <w:bottom w:val="single" w:sz="4" w:space="0" w:color="auto"/>
              <w:right w:val="single" w:sz="4" w:space="0" w:color="auto"/>
            </w:tcBorders>
            <w:vAlign w:val="center"/>
          </w:tcPr>
          <w:p w14:paraId="16ECAE10" w14:textId="77777777" w:rsidR="00A1735C" w:rsidRPr="00A10F8E" w:rsidRDefault="00A1735C" w:rsidP="00A1735C">
            <w:pPr>
              <w:ind w:left="108" w:right="193"/>
              <w:rPr>
                <w:sz w:val="20"/>
              </w:rPr>
            </w:pPr>
          </w:p>
        </w:tc>
        <w:tc>
          <w:tcPr>
            <w:tcW w:w="3443" w:type="dxa"/>
            <w:tcBorders>
              <w:top w:val="single" w:sz="4" w:space="0" w:color="auto"/>
              <w:left w:val="single" w:sz="4" w:space="0" w:color="auto"/>
              <w:bottom w:val="single" w:sz="4" w:space="0" w:color="auto"/>
              <w:right w:val="single" w:sz="4" w:space="0" w:color="auto"/>
            </w:tcBorders>
            <w:vAlign w:val="center"/>
          </w:tcPr>
          <w:p w14:paraId="10DE50DD" w14:textId="77777777" w:rsidR="00A1735C" w:rsidRPr="00CC1E83" w:rsidRDefault="00A1735C" w:rsidP="00A1735C">
            <w:pPr>
              <w:ind w:left="108" w:right="193"/>
              <w:rPr>
                <w:sz w:val="20"/>
              </w:rPr>
            </w:pPr>
          </w:p>
        </w:tc>
      </w:tr>
      <w:tr w:rsidR="00A1735C" w:rsidRPr="00CC1E83" w14:paraId="612B7ADC" w14:textId="77777777" w:rsidTr="00EE52CD">
        <w:tc>
          <w:tcPr>
            <w:tcW w:w="1701" w:type="dxa"/>
            <w:tcBorders>
              <w:top w:val="single" w:sz="4" w:space="0" w:color="auto"/>
              <w:left w:val="single" w:sz="4" w:space="0" w:color="auto"/>
              <w:bottom w:val="single" w:sz="4" w:space="0" w:color="auto"/>
              <w:right w:val="single" w:sz="4" w:space="0" w:color="auto"/>
            </w:tcBorders>
            <w:vAlign w:val="center"/>
          </w:tcPr>
          <w:p w14:paraId="5AE71FAE" w14:textId="77777777" w:rsidR="00A1735C" w:rsidRPr="00A10F8E" w:rsidRDefault="00A1735C" w:rsidP="00A1735C">
            <w:pPr>
              <w:ind w:left="108" w:right="193"/>
              <w:rPr>
                <w:sz w:val="20"/>
              </w:rPr>
            </w:pPr>
          </w:p>
        </w:tc>
        <w:tc>
          <w:tcPr>
            <w:tcW w:w="3443" w:type="dxa"/>
            <w:tcBorders>
              <w:top w:val="single" w:sz="4" w:space="0" w:color="auto"/>
              <w:left w:val="single" w:sz="4" w:space="0" w:color="auto"/>
              <w:bottom w:val="single" w:sz="4" w:space="0" w:color="auto"/>
              <w:right w:val="single" w:sz="4" w:space="0" w:color="auto"/>
            </w:tcBorders>
            <w:vAlign w:val="center"/>
          </w:tcPr>
          <w:p w14:paraId="6FB72C4D" w14:textId="77777777" w:rsidR="00A1735C" w:rsidRPr="00CC1E83" w:rsidRDefault="00A1735C" w:rsidP="00A1735C">
            <w:pPr>
              <w:ind w:left="108" w:right="193"/>
              <w:rPr>
                <w:sz w:val="20"/>
              </w:rPr>
            </w:pPr>
          </w:p>
        </w:tc>
      </w:tr>
      <w:tr w:rsidR="00A1735C" w:rsidRPr="00CC1E83" w14:paraId="7DEDB3DC" w14:textId="77777777" w:rsidTr="00EE52CD">
        <w:tc>
          <w:tcPr>
            <w:tcW w:w="1701" w:type="dxa"/>
            <w:tcBorders>
              <w:top w:val="single" w:sz="4" w:space="0" w:color="auto"/>
              <w:left w:val="single" w:sz="4" w:space="0" w:color="auto"/>
              <w:bottom w:val="single" w:sz="4" w:space="0" w:color="auto"/>
              <w:right w:val="single" w:sz="4" w:space="0" w:color="auto"/>
            </w:tcBorders>
            <w:vAlign w:val="center"/>
          </w:tcPr>
          <w:p w14:paraId="5C15318C" w14:textId="77777777" w:rsidR="00A1735C" w:rsidRPr="00A10F8E" w:rsidRDefault="00A1735C" w:rsidP="00A1735C">
            <w:pPr>
              <w:ind w:left="108" w:right="193"/>
              <w:rPr>
                <w:sz w:val="20"/>
              </w:rPr>
            </w:pPr>
          </w:p>
        </w:tc>
        <w:tc>
          <w:tcPr>
            <w:tcW w:w="3443" w:type="dxa"/>
            <w:tcBorders>
              <w:top w:val="single" w:sz="4" w:space="0" w:color="auto"/>
              <w:left w:val="single" w:sz="4" w:space="0" w:color="auto"/>
              <w:bottom w:val="single" w:sz="4" w:space="0" w:color="auto"/>
              <w:right w:val="single" w:sz="4" w:space="0" w:color="auto"/>
            </w:tcBorders>
            <w:vAlign w:val="center"/>
          </w:tcPr>
          <w:p w14:paraId="341AA9B7" w14:textId="77777777" w:rsidR="00A1735C" w:rsidRPr="00CC1E83" w:rsidRDefault="00A1735C" w:rsidP="00A1735C">
            <w:pPr>
              <w:ind w:left="108" w:right="193"/>
              <w:rPr>
                <w:sz w:val="20"/>
              </w:rPr>
            </w:pPr>
          </w:p>
        </w:tc>
      </w:tr>
      <w:tr w:rsidR="00A1735C" w:rsidRPr="00A10F8E" w14:paraId="7E3B5B50" w14:textId="77777777" w:rsidTr="00EE52CD">
        <w:tc>
          <w:tcPr>
            <w:tcW w:w="1701" w:type="dxa"/>
            <w:tcBorders>
              <w:top w:val="single" w:sz="4" w:space="0" w:color="auto"/>
              <w:left w:val="single" w:sz="4" w:space="0" w:color="auto"/>
              <w:bottom w:val="single" w:sz="4" w:space="0" w:color="auto"/>
              <w:right w:val="single" w:sz="4" w:space="0" w:color="auto"/>
            </w:tcBorders>
            <w:vAlign w:val="center"/>
          </w:tcPr>
          <w:p w14:paraId="2319EBB8" w14:textId="77777777" w:rsidR="00A1735C" w:rsidRPr="00A10F8E" w:rsidRDefault="00A1735C" w:rsidP="00A1735C">
            <w:pPr>
              <w:ind w:left="108" w:right="193"/>
              <w:rPr>
                <w:sz w:val="20"/>
              </w:rPr>
            </w:pPr>
          </w:p>
        </w:tc>
        <w:tc>
          <w:tcPr>
            <w:tcW w:w="3443" w:type="dxa"/>
            <w:tcBorders>
              <w:top w:val="single" w:sz="4" w:space="0" w:color="auto"/>
              <w:left w:val="single" w:sz="4" w:space="0" w:color="auto"/>
              <w:bottom w:val="single" w:sz="4" w:space="0" w:color="auto"/>
              <w:right w:val="single" w:sz="4" w:space="0" w:color="auto"/>
            </w:tcBorders>
            <w:vAlign w:val="center"/>
          </w:tcPr>
          <w:p w14:paraId="3474C1CB" w14:textId="77777777" w:rsidR="00A1735C" w:rsidRPr="00A10F8E" w:rsidRDefault="00A1735C" w:rsidP="00A1735C">
            <w:pPr>
              <w:ind w:left="108" w:right="193"/>
              <w:rPr>
                <w:sz w:val="20"/>
              </w:rPr>
            </w:pPr>
          </w:p>
        </w:tc>
      </w:tr>
    </w:tbl>
    <w:p w14:paraId="4FE729BB" w14:textId="57F281FA" w:rsidR="00A10F8E" w:rsidRDefault="00A10F8E" w:rsidP="00CC1E83">
      <w:pPr>
        <w:ind w:left="108"/>
        <w:rPr>
          <w:b/>
          <w:bCs/>
          <w:sz w:val="20"/>
        </w:rPr>
      </w:pPr>
      <w:r>
        <w:rPr>
          <w:sz w:val="20"/>
        </w:rPr>
        <w:t>Die Zuwendung soll wie folgt bereitstehen:</w:t>
      </w:r>
    </w:p>
    <w:p w14:paraId="5A1D59CC" w14:textId="77777777" w:rsidR="00A10F8E" w:rsidRDefault="00A10F8E" w:rsidP="00CC1E83">
      <w:pPr>
        <w:ind w:left="108"/>
        <w:rPr>
          <w:b/>
          <w:bCs/>
          <w:sz w:val="20"/>
        </w:rPr>
      </w:pPr>
    </w:p>
    <w:p w14:paraId="391FC14F" w14:textId="77777777" w:rsidR="00A10F8E" w:rsidRDefault="00A10F8E" w:rsidP="00CC1E83">
      <w:pPr>
        <w:ind w:left="108"/>
        <w:rPr>
          <w:b/>
          <w:bCs/>
          <w:sz w:val="20"/>
        </w:rPr>
      </w:pPr>
    </w:p>
    <w:p w14:paraId="62622E55" w14:textId="77777777" w:rsidR="00CC1E83" w:rsidRDefault="00CC1E83" w:rsidP="00CC1E83">
      <w:pPr>
        <w:ind w:left="108"/>
        <w:rPr>
          <w:b/>
          <w:bCs/>
          <w:sz w:val="20"/>
        </w:rPr>
      </w:pPr>
    </w:p>
    <w:p w14:paraId="3E1D7296" w14:textId="77777777" w:rsidR="00AF1D17" w:rsidRDefault="00AF1D17" w:rsidP="00CC1E83">
      <w:pPr>
        <w:ind w:left="108"/>
        <w:rPr>
          <w:b/>
          <w:bCs/>
          <w:sz w:val="20"/>
        </w:rPr>
      </w:pPr>
    </w:p>
    <w:p w14:paraId="0B977E34" w14:textId="77777777" w:rsidR="00AF1D17" w:rsidRDefault="00AF1D17" w:rsidP="00CC1E83">
      <w:pPr>
        <w:ind w:left="108"/>
        <w:rPr>
          <w:b/>
          <w:bCs/>
          <w:sz w:val="20"/>
        </w:rPr>
      </w:pPr>
    </w:p>
    <w:p w14:paraId="6E1CF7E6" w14:textId="12C430F9" w:rsidR="00A10F8E" w:rsidRPr="00CC1E83" w:rsidRDefault="00A10F8E" w:rsidP="00CC1E83">
      <w:pPr>
        <w:ind w:left="108"/>
        <w:rPr>
          <w:b/>
          <w:bCs/>
          <w:sz w:val="20"/>
        </w:rPr>
      </w:pPr>
      <w:r w:rsidRPr="00A10F8E">
        <w:rPr>
          <w:b/>
          <w:bCs/>
          <w:sz w:val="20"/>
        </w:rPr>
        <w:t xml:space="preserve">Hinweis: </w:t>
      </w:r>
      <w:r w:rsidRPr="00CC1E83">
        <w:rPr>
          <w:sz w:val="20"/>
        </w:rPr>
        <w:t>Evtl. gewährte Zuschüsse werden in den entsprechenden Haushaltsjahren anteilig bereitgestellt. Eine Übertragung nicht abgerufener,</w:t>
      </w:r>
      <w:r w:rsidR="00D45121">
        <w:rPr>
          <w:sz w:val="20"/>
        </w:rPr>
        <w:t xml:space="preserve"> </w:t>
      </w:r>
      <w:r w:rsidRPr="00CC1E83">
        <w:rPr>
          <w:sz w:val="20"/>
        </w:rPr>
        <w:t>weil noch nicht benötigter Mittel in folgende Haushaltsjahre ist nur im besonders begründeten Einzelfall möglich.</w:t>
      </w:r>
      <w:r w:rsidR="008941AE">
        <w:rPr>
          <w:sz w:val="20"/>
        </w:rPr>
        <w:t xml:space="preserve"> </w:t>
      </w:r>
      <w:r w:rsidR="004F7191">
        <w:rPr>
          <w:sz w:val="20"/>
        </w:rPr>
        <w:t xml:space="preserve">Eine </w:t>
      </w:r>
      <w:r w:rsidR="008941AE" w:rsidRPr="008941AE">
        <w:rPr>
          <w:sz w:val="20"/>
        </w:rPr>
        <w:t>Entscheidung über den Übertragungsantrag behält sich das Hessische Ministerium der Finanzen vor. Ein Rechtsanspruch auf Übertragung der nicht abgerufenen Mittel besteht nicht.</w:t>
      </w:r>
    </w:p>
    <w:p w14:paraId="01365AE6" w14:textId="0C587009" w:rsidR="00A10F8E" w:rsidRDefault="00A10F8E" w:rsidP="00CC1E83">
      <w:pPr>
        <w:ind w:left="108"/>
        <w:rPr>
          <w:b/>
          <w:bCs/>
        </w:rPr>
      </w:pPr>
    </w:p>
    <w:p w14:paraId="37CEBA93" w14:textId="443BA332" w:rsidR="00CE0F2B" w:rsidRDefault="000B32C7" w:rsidP="00CE0F2B">
      <w:pPr>
        <w:rPr>
          <w:b/>
          <w:bCs/>
        </w:rPr>
      </w:pPr>
      <w:r>
        <w:rPr>
          <w:b/>
          <w:bCs/>
        </w:rPr>
        <w:t>Kosten</w:t>
      </w:r>
      <w:r w:rsidR="00CE0F2B">
        <w:rPr>
          <w:b/>
          <w:bCs/>
        </w:rPr>
        <w:t>plan</w:t>
      </w:r>
    </w:p>
    <w:tbl>
      <w:tblPr>
        <w:tblStyle w:val="Tabellenraster"/>
        <w:tblW w:w="0" w:type="auto"/>
        <w:tblLook w:val="04A0" w:firstRow="1" w:lastRow="0" w:firstColumn="1" w:lastColumn="0" w:noHBand="0" w:noVBand="1"/>
      </w:tblPr>
      <w:tblGrid>
        <w:gridCol w:w="1543"/>
        <w:gridCol w:w="1410"/>
        <w:gridCol w:w="1528"/>
        <w:gridCol w:w="1528"/>
        <w:gridCol w:w="1528"/>
        <w:gridCol w:w="1435"/>
      </w:tblGrid>
      <w:tr w:rsidR="001679A1" w14:paraId="52FE1F73" w14:textId="202BBB57" w:rsidTr="009D6F8D">
        <w:tc>
          <w:tcPr>
            <w:tcW w:w="1543" w:type="dxa"/>
            <w:shd w:val="clear" w:color="auto" w:fill="D9D9D9" w:themeFill="background1" w:themeFillShade="D9"/>
          </w:tcPr>
          <w:p w14:paraId="11DD0A21" w14:textId="1A3B36BD" w:rsidR="001679A1" w:rsidRPr="001429A1" w:rsidRDefault="001679A1" w:rsidP="00CE0F2B">
            <w:pPr>
              <w:rPr>
                <w:b/>
                <w:bCs/>
                <w:sz w:val="20"/>
              </w:rPr>
            </w:pPr>
            <w:r w:rsidRPr="001429A1">
              <w:rPr>
                <w:b/>
                <w:bCs/>
                <w:sz w:val="20"/>
              </w:rPr>
              <w:t>Ausgaben</w:t>
            </w:r>
          </w:p>
        </w:tc>
        <w:tc>
          <w:tcPr>
            <w:tcW w:w="1410" w:type="dxa"/>
            <w:shd w:val="clear" w:color="auto" w:fill="D9D9D9" w:themeFill="background1" w:themeFillShade="D9"/>
          </w:tcPr>
          <w:p w14:paraId="2444EEDD" w14:textId="4AFBCCEC" w:rsidR="001679A1" w:rsidRDefault="001679A1" w:rsidP="00CE0F2B">
            <w:pPr>
              <w:rPr>
                <w:b/>
                <w:bCs/>
                <w:sz w:val="20"/>
              </w:rPr>
            </w:pPr>
            <w:r>
              <w:rPr>
                <w:b/>
                <w:bCs/>
                <w:sz w:val="20"/>
              </w:rPr>
              <w:t>202X EUR</w:t>
            </w:r>
          </w:p>
        </w:tc>
        <w:tc>
          <w:tcPr>
            <w:tcW w:w="1528" w:type="dxa"/>
            <w:shd w:val="clear" w:color="auto" w:fill="D9D9D9" w:themeFill="background1" w:themeFillShade="D9"/>
          </w:tcPr>
          <w:p w14:paraId="67DA55B3" w14:textId="3FC9300B" w:rsidR="001679A1" w:rsidRPr="001429A1" w:rsidRDefault="001679A1" w:rsidP="00CE0F2B">
            <w:pPr>
              <w:rPr>
                <w:b/>
                <w:bCs/>
                <w:sz w:val="20"/>
              </w:rPr>
            </w:pPr>
            <w:r>
              <w:rPr>
                <w:b/>
                <w:bCs/>
                <w:sz w:val="20"/>
              </w:rPr>
              <w:t xml:space="preserve">202X </w:t>
            </w:r>
            <w:r w:rsidRPr="001429A1">
              <w:rPr>
                <w:b/>
                <w:bCs/>
                <w:sz w:val="20"/>
              </w:rPr>
              <w:t>EUR</w:t>
            </w:r>
          </w:p>
        </w:tc>
        <w:tc>
          <w:tcPr>
            <w:tcW w:w="1528" w:type="dxa"/>
            <w:shd w:val="clear" w:color="auto" w:fill="D9D9D9" w:themeFill="background1" w:themeFillShade="D9"/>
          </w:tcPr>
          <w:p w14:paraId="3E169955" w14:textId="32D5F3E3" w:rsidR="001679A1" w:rsidRPr="001429A1" w:rsidRDefault="001679A1" w:rsidP="00CE0F2B">
            <w:pPr>
              <w:rPr>
                <w:b/>
                <w:bCs/>
                <w:sz w:val="20"/>
              </w:rPr>
            </w:pPr>
            <w:r>
              <w:rPr>
                <w:b/>
                <w:bCs/>
                <w:sz w:val="20"/>
              </w:rPr>
              <w:t xml:space="preserve">202X </w:t>
            </w:r>
            <w:r w:rsidRPr="001429A1">
              <w:rPr>
                <w:b/>
                <w:bCs/>
                <w:sz w:val="20"/>
              </w:rPr>
              <w:t>EUR</w:t>
            </w:r>
          </w:p>
        </w:tc>
        <w:tc>
          <w:tcPr>
            <w:tcW w:w="1528" w:type="dxa"/>
            <w:shd w:val="clear" w:color="auto" w:fill="D9D9D9" w:themeFill="background1" w:themeFillShade="D9"/>
          </w:tcPr>
          <w:p w14:paraId="04051B8A" w14:textId="1C9B25D2" w:rsidR="001679A1" w:rsidRPr="001429A1" w:rsidRDefault="001679A1" w:rsidP="00CE0F2B">
            <w:pPr>
              <w:rPr>
                <w:b/>
                <w:bCs/>
                <w:sz w:val="20"/>
              </w:rPr>
            </w:pPr>
            <w:r>
              <w:rPr>
                <w:b/>
                <w:bCs/>
                <w:sz w:val="20"/>
              </w:rPr>
              <w:t xml:space="preserve">202X </w:t>
            </w:r>
            <w:r w:rsidRPr="001429A1">
              <w:rPr>
                <w:b/>
                <w:bCs/>
                <w:sz w:val="20"/>
              </w:rPr>
              <w:t>EUR</w:t>
            </w:r>
          </w:p>
        </w:tc>
        <w:tc>
          <w:tcPr>
            <w:tcW w:w="1435" w:type="dxa"/>
            <w:shd w:val="clear" w:color="auto" w:fill="D9D9D9" w:themeFill="background1" w:themeFillShade="D9"/>
          </w:tcPr>
          <w:p w14:paraId="48BEB526" w14:textId="1BB1A84C" w:rsidR="001679A1" w:rsidRPr="001429A1" w:rsidRDefault="001679A1" w:rsidP="00CE0F2B">
            <w:pPr>
              <w:rPr>
                <w:b/>
                <w:bCs/>
                <w:sz w:val="20"/>
              </w:rPr>
            </w:pPr>
            <w:r w:rsidRPr="001429A1">
              <w:rPr>
                <w:b/>
                <w:bCs/>
                <w:sz w:val="20"/>
              </w:rPr>
              <w:t>Gesamt EUR</w:t>
            </w:r>
          </w:p>
        </w:tc>
      </w:tr>
      <w:tr w:rsidR="001679A1" w14:paraId="40EFAC00" w14:textId="573843A7" w:rsidTr="009D6F8D">
        <w:tc>
          <w:tcPr>
            <w:tcW w:w="1543" w:type="dxa"/>
          </w:tcPr>
          <w:p w14:paraId="7A095FF5" w14:textId="7BA09E15" w:rsidR="001679A1" w:rsidRPr="001429A1" w:rsidRDefault="001679A1" w:rsidP="00CE0F2B">
            <w:pPr>
              <w:rPr>
                <w:sz w:val="20"/>
              </w:rPr>
            </w:pPr>
            <w:r>
              <w:rPr>
                <w:sz w:val="20"/>
              </w:rPr>
              <w:t xml:space="preserve">Förderfähige </w:t>
            </w:r>
            <w:r w:rsidRPr="001429A1">
              <w:rPr>
                <w:sz w:val="20"/>
              </w:rPr>
              <w:t>Personalausgaben (Vergütung eigenes Personal)</w:t>
            </w:r>
          </w:p>
        </w:tc>
        <w:tc>
          <w:tcPr>
            <w:tcW w:w="1410" w:type="dxa"/>
          </w:tcPr>
          <w:p w14:paraId="3A1C7952" w14:textId="77777777" w:rsidR="001679A1" w:rsidRPr="001429A1" w:rsidRDefault="001679A1" w:rsidP="00CE0F2B">
            <w:pPr>
              <w:rPr>
                <w:b/>
                <w:bCs/>
                <w:sz w:val="20"/>
              </w:rPr>
            </w:pPr>
          </w:p>
        </w:tc>
        <w:tc>
          <w:tcPr>
            <w:tcW w:w="1528" w:type="dxa"/>
          </w:tcPr>
          <w:p w14:paraId="54B32A65" w14:textId="038C5819" w:rsidR="001679A1" w:rsidRPr="001429A1" w:rsidRDefault="001679A1" w:rsidP="00CE0F2B">
            <w:pPr>
              <w:rPr>
                <w:b/>
                <w:bCs/>
                <w:sz w:val="20"/>
              </w:rPr>
            </w:pPr>
          </w:p>
        </w:tc>
        <w:tc>
          <w:tcPr>
            <w:tcW w:w="1528" w:type="dxa"/>
          </w:tcPr>
          <w:p w14:paraId="786E5036" w14:textId="77777777" w:rsidR="001679A1" w:rsidRPr="001429A1" w:rsidRDefault="001679A1" w:rsidP="00CE0F2B">
            <w:pPr>
              <w:rPr>
                <w:b/>
                <w:bCs/>
                <w:sz w:val="20"/>
              </w:rPr>
            </w:pPr>
          </w:p>
        </w:tc>
        <w:tc>
          <w:tcPr>
            <w:tcW w:w="1528" w:type="dxa"/>
          </w:tcPr>
          <w:p w14:paraId="3B081A8F" w14:textId="77777777" w:rsidR="001679A1" w:rsidRPr="001429A1" w:rsidRDefault="001679A1" w:rsidP="00CE0F2B">
            <w:pPr>
              <w:rPr>
                <w:b/>
                <w:bCs/>
                <w:sz w:val="20"/>
              </w:rPr>
            </w:pPr>
          </w:p>
        </w:tc>
        <w:tc>
          <w:tcPr>
            <w:tcW w:w="1435" w:type="dxa"/>
          </w:tcPr>
          <w:p w14:paraId="24883722" w14:textId="77777777" w:rsidR="001679A1" w:rsidRPr="001429A1" w:rsidRDefault="001679A1" w:rsidP="00CE0F2B">
            <w:pPr>
              <w:rPr>
                <w:b/>
                <w:bCs/>
                <w:sz w:val="20"/>
              </w:rPr>
            </w:pPr>
          </w:p>
        </w:tc>
      </w:tr>
      <w:tr w:rsidR="001679A1" w14:paraId="5089B20D" w14:textId="77777777" w:rsidTr="009D6F8D">
        <w:tc>
          <w:tcPr>
            <w:tcW w:w="1543" w:type="dxa"/>
          </w:tcPr>
          <w:p w14:paraId="51F0BEDC" w14:textId="2BC6D82B" w:rsidR="001679A1" w:rsidRPr="001429A1" w:rsidRDefault="001679A1" w:rsidP="00CE0F2B">
            <w:pPr>
              <w:rPr>
                <w:sz w:val="20"/>
              </w:rPr>
            </w:pPr>
            <w:r>
              <w:rPr>
                <w:sz w:val="20"/>
              </w:rPr>
              <w:t>Gesamtkosten für den Betrieb</w:t>
            </w:r>
          </w:p>
        </w:tc>
        <w:tc>
          <w:tcPr>
            <w:tcW w:w="1410" w:type="dxa"/>
          </w:tcPr>
          <w:p w14:paraId="18B0469D" w14:textId="77777777" w:rsidR="001679A1" w:rsidRPr="001429A1" w:rsidRDefault="001679A1" w:rsidP="00CE0F2B">
            <w:pPr>
              <w:rPr>
                <w:b/>
                <w:bCs/>
                <w:sz w:val="20"/>
              </w:rPr>
            </w:pPr>
          </w:p>
        </w:tc>
        <w:tc>
          <w:tcPr>
            <w:tcW w:w="1528" w:type="dxa"/>
          </w:tcPr>
          <w:p w14:paraId="1BD6EBB2" w14:textId="71670824" w:rsidR="001679A1" w:rsidRPr="001429A1" w:rsidRDefault="001679A1" w:rsidP="00CE0F2B">
            <w:pPr>
              <w:rPr>
                <w:b/>
                <w:bCs/>
                <w:sz w:val="20"/>
              </w:rPr>
            </w:pPr>
          </w:p>
        </w:tc>
        <w:tc>
          <w:tcPr>
            <w:tcW w:w="1528" w:type="dxa"/>
          </w:tcPr>
          <w:p w14:paraId="1F1CC31D" w14:textId="77777777" w:rsidR="001679A1" w:rsidRPr="001429A1" w:rsidRDefault="001679A1" w:rsidP="00CE0F2B">
            <w:pPr>
              <w:rPr>
                <w:b/>
                <w:bCs/>
                <w:sz w:val="20"/>
              </w:rPr>
            </w:pPr>
          </w:p>
        </w:tc>
        <w:tc>
          <w:tcPr>
            <w:tcW w:w="1528" w:type="dxa"/>
          </w:tcPr>
          <w:p w14:paraId="2D75F2E6" w14:textId="77777777" w:rsidR="001679A1" w:rsidRPr="001429A1" w:rsidRDefault="001679A1" w:rsidP="00CE0F2B">
            <w:pPr>
              <w:rPr>
                <w:b/>
                <w:bCs/>
                <w:sz w:val="20"/>
              </w:rPr>
            </w:pPr>
          </w:p>
        </w:tc>
        <w:tc>
          <w:tcPr>
            <w:tcW w:w="1435" w:type="dxa"/>
          </w:tcPr>
          <w:p w14:paraId="20F42059" w14:textId="77777777" w:rsidR="001679A1" w:rsidRPr="001429A1" w:rsidRDefault="001679A1" w:rsidP="00CE0F2B">
            <w:pPr>
              <w:rPr>
                <w:b/>
                <w:bCs/>
                <w:sz w:val="20"/>
              </w:rPr>
            </w:pPr>
          </w:p>
        </w:tc>
      </w:tr>
    </w:tbl>
    <w:p w14:paraId="59B0C09C" w14:textId="6E31261B" w:rsidR="000B32C7" w:rsidRDefault="000B32C7" w:rsidP="00CE0F2B">
      <w:pPr>
        <w:rPr>
          <w:b/>
          <w:bCs/>
        </w:rPr>
      </w:pPr>
      <w:r>
        <w:rPr>
          <w:b/>
          <w:bCs/>
        </w:rPr>
        <w:lastRenderedPageBreak/>
        <w:t>Finanzierungsplan</w:t>
      </w:r>
    </w:p>
    <w:tbl>
      <w:tblPr>
        <w:tblStyle w:val="Tabellenraster"/>
        <w:tblW w:w="0" w:type="auto"/>
        <w:tblLook w:val="04A0" w:firstRow="1" w:lastRow="0" w:firstColumn="1" w:lastColumn="0" w:noHBand="0" w:noVBand="1"/>
      </w:tblPr>
      <w:tblGrid>
        <w:gridCol w:w="1543"/>
        <w:gridCol w:w="1410"/>
        <w:gridCol w:w="1528"/>
        <w:gridCol w:w="1528"/>
        <w:gridCol w:w="1528"/>
        <w:gridCol w:w="1435"/>
      </w:tblGrid>
      <w:tr w:rsidR="000B32C7" w:rsidRPr="001429A1" w14:paraId="58EC0D62" w14:textId="77777777" w:rsidTr="00366947">
        <w:tc>
          <w:tcPr>
            <w:tcW w:w="1543" w:type="dxa"/>
            <w:shd w:val="clear" w:color="auto" w:fill="D9D9D9" w:themeFill="background1" w:themeFillShade="D9"/>
          </w:tcPr>
          <w:p w14:paraId="3CE69DD4" w14:textId="6F0A7B6D" w:rsidR="000B32C7" w:rsidRPr="001429A1" w:rsidRDefault="000B32C7" w:rsidP="00366947">
            <w:pPr>
              <w:rPr>
                <w:b/>
                <w:bCs/>
                <w:sz w:val="20"/>
              </w:rPr>
            </w:pPr>
          </w:p>
        </w:tc>
        <w:tc>
          <w:tcPr>
            <w:tcW w:w="1410" w:type="dxa"/>
            <w:shd w:val="clear" w:color="auto" w:fill="D9D9D9" w:themeFill="background1" w:themeFillShade="D9"/>
          </w:tcPr>
          <w:p w14:paraId="7641AD2C" w14:textId="77777777" w:rsidR="000B32C7" w:rsidRDefault="000B32C7" w:rsidP="00366947">
            <w:pPr>
              <w:rPr>
                <w:b/>
                <w:bCs/>
                <w:sz w:val="20"/>
              </w:rPr>
            </w:pPr>
            <w:r>
              <w:rPr>
                <w:b/>
                <w:bCs/>
                <w:sz w:val="20"/>
              </w:rPr>
              <w:t>202X EUR</w:t>
            </w:r>
          </w:p>
        </w:tc>
        <w:tc>
          <w:tcPr>
            <w:tcW w:w="1528" w:type="dxa"/>
            <w:shd w:val="clear" w:color="auto" w:fill="D9D9D9" w:themeFill="background1" w:themeFillShade="D9"/>
          </w:tcPr>
          <w:p w14:paraId="509D650C" w14:textId="77777777" w:rsidR="000B32C7" w:rsidRPr="001429A1" w:rsidRDefault="000B32C7" w:rsidP="00366947">
            <w:pPr>
              <w:rPr>
                <w:b/>
                <w:bCs/>
                <w:sz w:val="20"/>
              </w:rPr>
            </w:pPr>
            <w:r>
              <w:rPr>
                <w:b/>
                <w:bCs/>
                <w:sz w:val="20"/>
              </w:rPr>
              <w:t xml:space="preserve">202X </w:t>
            </w:r>
            <w:r w:rsidRPr="001429A1">
              <w:rPr>
                <w:b/>
                <w:bCs/>
                <w:sz w:val="20"/>
              </w:rPr>
              <w:t>EUR</w:t>
            </w:r>
          </w:p>
        </w:tc>
        <w:tc>
          <w:tcPr>
            <w:tcW w:w="1528" w:type="dxa"/>
            <w:shd w:val="clear" w:color="auto" w:fill="D9D9D9" w:themeFill="background1" w:themeFillShade="D9"/>
          </w:tcPr>
          <w:p w14:paraId="413A6523" w14:textId="77777777" w:rsidR="000B32C7" w:rsidRPr="001429A1" w:rsidRDefault="000B32C7" w:rsidP="00366947">
            <w:pPr>
              <w:rPr>
                <w:b/>
                <w:bCs/>
                <w:sz w:val="20"/>
              </w:rPr>
            </w:pPr>
            <w:r>
              <w:rPr>
                <w:b/>
                <w:bCs/>
                <w:sz w:val="20"/>
              </w:rPr>
              <w:t xml:space="preserve">202X </w:t>
            </w:r>
            <w:r w:rsidRPr="001429A1">
              <w:rPr>
                <w:b/>
                <w:bCs/>
                <w:sz w:val="20"/>
              </w:rPr>
              <w:t>EUR</w:t>
            </w:r>
          </w:p>
        </w:tc>
        <w:tc>
          <w:tcPr>
            <w:tcW w:w="1528" w:type="dxa"/>
            <w:shd w:val="clear" w:color="auto" w:fill="D9D9D9" w:themeFill="background1" w:themeFillShade="D9"/>
          </w:tcPr>
          <w:p w14:paraId="7846B924" w14:textId="77777777" w:rsidR="000B32C7" w:rsidRPr="001429A1" w:rsidRDefault="000B32C7" w:rsidP="00366947">
            <w:pPr>
              <w:rPr>
                <w:b/>
                <w:bCs/>
                <w:sz w:val="20"/>
              </w:rPr>
            </w:pPr>
            <w:r>
              <w:rPr>
                <w:b/>
                <w:bCs/>
                <w:sz w:val="20"/>
              </w:rPr>
              <w:t xml:space="preserve">202X </w:t>
            </w:r>
            <w:r w:rsidRPr="001429A1">
              <w:rPr>
                <w:b/>
                <w:bCs/>
                <w:sz w:val="20"/>
              </w:rPr>
              <w:t>EUR</w:t>
            </w:r>
          </w:p>
        </w:tc>
        <w:tc>
          <w:tcPr>
            <w:tcW w:w="1435" w:type="dxa"/>
            <w:shd w:val="clear" w:color="auto" w:fill="D9D9D9" w:themeFill="background1" w:themeFillShade="D9"/>
          </w:tcPr>
          <w:p w14:paraId="4C399A94" w14:textId="77777777" w:rsidR="000B32C7" w:rsidRPr="001429A1" w:rsidRDefault="000B32C7" w:rsidP="00366947">
            <w:pPr>
              <w:rPr>
                <w:b/>
                <w:bCs/>
                <w:sz w:val="20"/>
              </w:rPr>
            </w:pPr>
            <w:r w:rsidRPr="001429A1">
              <w:rPr>
                <w:b/>
                <w:bCs/>
                <w:sz w:val="20"/>
              </w:rPr>
              <w:t>Gesamt EUR</w:t>
            </w:r>
          </w:p>
        </w:tc>
      </w:tr>
      <w:tr w:rsidR="000B32C7" w:rsidRPr="001429A1" w14:paraId="069DA731" w14:textId="77777777" w:rsidTr="00366947">
        <w:tc>
          <w:tcPr>
            <w:tcW w:w="1543" w:type="dxa"/>
          </w:tcPr>
          <w:p w14:paraId="72CA5ED6" w14:textId="26707BA0" w:rsidR="000B32C7" w:rsidRPr="001429A1" w:rsidRDefault="008B1FB5" w:rsidP="00366947">
            <w:pPr>
              <w:rPr>
                <w:sz w:val="20"/>
              </w:rPr>
            </w:pPr>
            <w:r>
              <w:rPr>
                <w:sz w:val="20"/>
              </w:rPr>
              <w:t>Beantragte Förderung</w:t>
            </w:r>
          </w:p>
        </w:tc>
        <w:tc>
          <w:tcPr>
            <w:tcW w:w="1410" w:type="dxa"/>
          </w:tcPr>
          <w:p w14:paraId="58A529B5" w14:textId="77777777" w:rsidR="000B32C7" w:rsidRPr="001429A1" w:rsidRDefault="000B32C7" w:rsidP="00366947">
            <w:pPr>
              <w:rPr>
                <w:b/>
                <w:bCs/>
                <w:sz w:val="20"/>
              </w:rPr>
            </w:pPr>
          </w:p>
        </w:tc>
        <w:tc>
          <w:tcPr>
            <w:tcW w:w="1528" w:type="dxa"/>
          </w:tcPr>
          <w:p w14:paraId="533DE93B" w14:textId="77777777" w:rsidR="000B32C7" w:rsidRPr="001429A1" w:rsidRDefault="000B32C7" w:rsidP="00366947">
            <w:pPr>
              <w:rPr>
                <w:b/>
                <w:bCs/>
                <w:sz w:val="20"/>
              </w:rPr>
            </w:pPr>
          </w:p>
        </w:tc>
        <w:tc>
          <w:tcPr>
            <w:tcW w:w="1528" w:type="dxa"/>
          </w:tcPr>
          <w:p w14:paraId="09296C88" w14:textId="77777777" w:rsidR="000B32C7" w:rsidRPr="001429A1" w:rsidRDefault="000B32C7" w:rsidP="00366947">
            <w:pPr>
              <w:rPr>
                <w:b/>
                <w:bCs/>
                <w:sz w:val="20"/>
              </w:rPr>
            </w:pPr>
          </w:p>
        </w:tc>
        <w:tc>
          <w:tcPr>
            <w:tcW w:w="1528" w:type="dxa"/>
          </w:tcPr>
          <w:p w14:paraId="153546B2" w14:textId="77777777" w:rsidR="000B32C7" w:rsidRPr="001429A1" w:rsidRDefault="000B32C7" w:rsidP="00366947">
            <w:pPr>
              <w:rPr>
                <w:b/>
                <w:bCs/>
                <w:sz w:val="20"/>
              </w:rPr>
            </w:pPr>
          </w:p>
        </w:tc>
        <w:tc>
          <w:tcPr>
            <w:tcW w:w="1435" w:type="dxa"/>
          </w:tcPr>
          <w:p w14:paraId="37E5D15D" w14:textId="77777777" w:rsidR="000B32C7" w:rsidRPr="001429A1" w:rsidRDefault="000B32C7" w:rsidP="00366947">
            <w:pPr>
              <w:rPr>
                <w:b/>
                <w:bCs/>
                <w:sz w:val="20"/>
              </w:rPr>
            </w:pPr>
          </w:p>
        </w:tc>
      </w:tr>
      <w:tr w:rsidR="000B32C7" w:rsidRPr="001429A1" w14:paraId="199E6260" w14:textId="77777777" w:rsidTr="00366947">
        <w:tc>
          <w:tcPr>
            <w:tcW w:w="1543" w:type="dxa"/>
          </w:tcPr>
          <w:p w14:paraId="6923C470" w14:textId="64712000" w:rsidR="000B32C7" w:rsidRPr="001429A1" w:rsidRDefault="008B1FB5" w:rsidP="00366947">
            <w:pPr>
              <w:rPr>
                <w:sz w:val="20"/>
              </w:rPr>
            </w:pPr>
            <w:r>
              <w:rPr>
                <w:sz w:val="20"/>
              </w:rPr>
              <w:t>Zuwendung Dritter</w:t>
            </w:r>
          </w:p>
        </w:tc>
        <w:tc>
          <w:tcPr>
            <w:tcW w:w="1410" w:type="dxa"/>
          </w:tcPr>
          <w:p w14:paraId="1C33DB06" w14:textId="77777777" w:rsidR="000B32C7" w:rsidRPr="001429A1" w:rsidRDefault="000B32C7" w:rsidP="00366947">
            <w:pPr>
              <w:rPr>
                <w:b/>
                <w:bCs/>
                <w:sz w:val="20"/>
              </w:rPr>
            </w:pPr>
          </w:p>
        </w:tc>
        <w:tc>
          <w:tcPr>
            <w:tcW w:w="1528" w:type="dxa"/>
          </w:tcPr>
          <w:p w14:paraId="0C6642F5" w14:textId="77777777" w:rsidR="000B32C7" w:rsidRPr="001429A1" w:rsidRDefault="000B32C7" w:rsidP="00366947">
            <w:pPr>
              <w:rPr>
                <w:b/>
                <w:bCs/>
                <w:sz w:val="20"/>
              </w:rPr>
            </w:pPr>
          </w:p>
        </w:tc>
        <w:tc>
          <w:tcPr>
            <w:tcW w:w="1528" w:type="dxa"/>
          </w:tcPr>
          <w:p w14:paraId="4A23794F" w14:textId="77777777" w:rsidR="000B32C7" w:rsidRPr="001429A1" w:rsidRDefault="000B32C7" w:rsidP="00366947">
            <w:pPr>
              <w:rPr>
                <w:b/>
                <w:bCs/>
                <w:sz w:val="20"/>
              </w:rPr>
            </w:pPr>
          </w:p>
        </w:tc>
        <w:tc>
          <w:tcPr>
            <w:tcW w:w="1528" w:type="dxa"/>
          </w:tcPr>
          <w:p w14:paraId="4DF1B067" w14:textId="77777777" w:rsidR="000B32C7" w:rsidRPr="001429A1" w:rsidRDefault="000B32C7" w:rsidP="00366947">
            <w:pPr>
              <w:rPr>
                <w:b/>
                <w:bCs/>
                <w:sz w:val="20"/>
              </w:rPr>
            </w:pPr>
          </w:p>
        </w:tc>
        <w:tc>
          <w:tcPr>
            <w:tcW w:w="1435" w:type="dxa"/>
          </w:tcPr>
          <w:p w14:paraId="4C093E0D" w14:textId="77777777" w:rsidR="000B32C7" w:rsidRPr="001429A1" w:rsidRDefault="000B32C7" w:rsidP="00366947">
            <w:pPr>
              <w:rPr>
                <w:b/>
                <w:bCs/>
                <w:sz w:val="20"/>
              </w:rPr>
            </w:pPr>
          </w:p>
        </w:tc>
      </w:tr>
      <w:tr w:rsidR="008B1FB5" w:rsidRPr="001429A1" w14:paraId="2152F770" w14:textId="77777777" w:rsidTr="00366947">
        <w:tc>
          <w:tcPr>
            <w:tcW w:w="1543" w:type="dxa"/>
          </w:tcPr>
          <w:p w14:paraId="34B3C88D" w14:textId="65913C4E" w:rsidR="008B1FB5" w:rsidRDefault="008B1FB5" w:rsidP="00366947">
            <w:pPr>
              <w:rPr>
                <w:sz w:val="20"/>
              </w:rPr>
            </w:pPr>
            <w:r>
              <w:rPr>
                <w:sz w:val="20"/>
              </w:rPr>
              <w:t>Eigenmittel</w:t>
            </w:r>
          </w:p>
        </w:tc>
        <w:tc>
          <w:tcPr>
            <w:tcW w:w="1410" w:type="dxa"/>
          </w:tcPr>
          <w:p w14:paraId="70218756" w14:textId="77777777" w:rsidR="008B1FB5" w:rsidRPr="001429A1" w:rsidRDefault="008B1FB5" w:rsidP="00366947">
            <w:pPr>
              <w:rPr>
                <w:b/>
                <w:bCs/>
                <w:sz w:val="20"/>
              </w:rPr>
            </w:pPr>
          </w:p>
        </w:tc>
        <w:tc>
          <w:tcPr>
            <w:tcW w:w="1528" w:type="dxa"/>
          </w:tcPr>
          <w:p w14:paraId="5151DE56" w14:textId="77777777" w:rsidR="008B1FB5" w:rsidRPr="001429A1" w:rsidRDefault="008B1FB5" w:rsidP="00366947">
            <w:pPr>
              <w:rPr>
                <w:b/>
                <w:bCs/>
                <w:sz w:val="20"/>
              </w:rPr>
            </w:pPr>
          </w:p>
        </w:tc>
        <w:tc>
          <w:tcPr>
            <w:tcW w:w="1528" w:type="dxa"/>
          </w:tcPr>
          <w:p w14:paraId="4CCB58E4" w14:textId="77777777" w:rsidR="008B1FB5" w:rsidRPr="001429A1" w:rsidRDefault="008B1FB5" w:rsidP="00366947">
            <w:pPr>
              <w:rPr>
                <w:b/>
                <w:bCs/>
                <w:sz w:val="20"/>
              </w:rPr>
            </w:pPr>
          </w:p>
        </w:tc>
        <w:tc>
          <w:tcPr>
            <w:tcW w:w="1528" w:type="dxa"/>
          </w:tcPr>
          <w:p w14:paraId="301DFFE4" w14:textId="77777777" w:rsidR="008B1FB5" w:rsidRPr="001429A1" w:rsidRDefault="008B1FB5" w:rsidP="00366947">
            <w:pPr>
              <w:rPr>
                <w:b/>
                <w:bCs/>
                <w:sz w:val="20"/>
              </w:rPr>
            </w:pPr>
          </w:p>
        </w:tc>
        <w:tc>
          <w:tcPr>
            <w:tcW w:w="1435" w:type="dxa"/>
          </w:tcPr>
          <w:p w14:paraId="09EE983C" w14:textId="77777777" w:rsidR="008B1FB5" w:rsidRPr="001429A1" w:rsidRDefault="008B1FB5" w:rsidP="00366947">
            <w:pPr>
              <w:rPr>
                <w:b/>
                <w:bCs/>
                <w:sz w:val="20"/>
              </w:rPr>
            </w:pPr>
          </w:p>
        </w:tc>
      </w:tr>
      <w:tr w:rsidR="008B1FB5" w:rsidRPr="001429A1" w14:paraId="7E01CC7C" w14:textId="77777777" w:rsidTr="00366947">
        <w:tc>
          <w:tcPr>
            <w:tcW w:w="1543" w:type="dxa"/>
          </w:tcPr>
          <w:p w14:paraId="7D7EBD54" w14:textId="77777777" w:rsidR="008B1FB5" w:rsidRDefault="008B1FB5" w:rsidP="00366947">
            <w:pPr>
              <w:rPr>
                <w:sz w:val="20"/>
              </w:rPr>
            </w:pPr>
            <w:r>
              <w:rPr>
                <w:sz w:val="20"/>
              </w:rPr>
              <w:t>Sonstige</w:t>
            </w:r>
          </w:p>
          <w:p w14:paraId="63D45EEE" w14:textId="2CB6D7BA" w:rsidR="008B1FB5" w:rsidRDefault="008B1FB5" w:rsidP="00366947">
            <w:pPr>
              <w:rPr>
                <w:sz w:val="20"/>
              </w:rPr>
            </w:pPr>
            <w:r>
              <w:rPr>
                <w:sz w:val="20"/>
              </w:rPr>
              <w:t>Finanzierungsmittel</w:t>
            </w:r>
          </w:p>
        </w:tc>
        <w:tc>
          <w:tcPr>
            <w:tcW w:w="1410" w:type="dxa"/>
          </w:tcPr>
          <w:p w14:paraId="654AADF8" w14:textId="77777777" w:rsidR="008B1FB5" w:rsidRPr="001429A1" w:rsidRDefault="008B1FB5" w:rsidP="00366947">
            <w:pPr>
              <w:rPr>
                <w:b/>
                <w:bCs/>
                <w:sz w:val="20"/>
              </w:rPr>
            </w:pPr>
          </w:p>
        </w:tc>
        <w:tc>
          <w:tcPr>
            <w:tcW w:w="1528" w:type="dxa"/>
          </w:tcPr>
          <w:p w14:paraId="7D00F74E" w14:textId="77777777" w:rsidR="008B1FB5" w:rsidRPr="001429A1" w:rsidRDefault="008B1FB5" w:rsidP="00366947">
            <w:pPr>
              <w:rPr>
                <w:b/>
                <w:bCs/>
                <w:sz w:val="20"/>
              </w:rPr>
            </w:pPr>
          </w:p>
        </w:tc>
        <w:tc>
          <w:tcPr>
            <w:tcW w:w="1528" w:type="dxa"/>
          </w:tcPr>
          <w:p w14:paraId="291C60FA" w14:textId="77777777" w:rsidR="008B1FB5" w:rsidRPr="001429A1" w:rsidRDefault="008B1FB5" w:rsidP="00366947">
            <w:pPr>
              <w:rPr>
                <w:b/>
                <w:bCs/>
                <w:sz w:val="20"/>
              </w:rPr>
            </w:pPr>
          </w:p>
        </w:tc>
        <w:tc>
          <w:tcPr>
            <w:tcW w:w="1528" w:type="dxa"/>
          </w:tcPr>
          <w:p w14:paraId="40C11131" w14:textId="77777777" w:rsidR="008B1FB5" w:rsidRPr="001429A1" w:rsidRDefault="008B1FB5" w:rsidP="00366947">
            <w:pPr>
              <w:rPr>
                <w:b/>
                <w:bCs/>
                <w:sz w:val="20"/>
              </w:rPr>
            </w:pPr>
          </w:p>
        </w:tc>
        <w:tc>
          <w:tcPr>
            <w:tcW w:w="1435" w:type="dxa"/>
          </w:tcPr>
          <w:p w14:paraId="49BD4B62" w14:textId="77777777" w:rsidR="008B1FB5" w:rsidRPr="001429A1" w:rsidRDefault="008B1FB5" w:rsidP="00366947">
            <w:pPr>
              <w:rPr>
                <w:b/>
                <w:bCs/>
                <w:sz w:val="20"/>
              </w:rPr>
            </w:pPr>
          </w:p>
        </w:tc>
      </w:tr>
    </w:tbl>
    <w:p w14:paraId="0A747FE4" w14:textId="325B0CB2" w:rsidR="00CE0F2B" w:rsidRDefault="00CE0F2B" w:rsidP="00CE0F2B">
      <w:pPr>
        <w:rPr>
          <w:b/>
          <w:bCs/>
        </w:rPr>
      </w:pPr>
    </w:p>
    <w:p w14:paraId="670BE85B" w14:textId="3E57A38D" w:rsidR="00CE0F2B" w:rsidRDefault="008B1FB5" w:rsidP="00CE0F2B">
      <w:pPr>
        <w:rPr>
          <w:b/>
          <w:bCs/>
        </w:rPr>
      </w:pPr>
      <w:r>
        <w:rPr>
          <w:b/>
          <w:bCs/>
        </w:rPr>
        <w:t>Eckpunkte Meilenstein-/Umsetzungsplan bzw. Umsetzungsstand</w:t>
      </w:r>
    </w:p>
    <w:tbl>
      <w:tblPr>
        <w:tblStyle w:val="Tabellenraster"/>
        <w:tblW w:w="0" w:type="auto"/>
        <w:tblLook w:val="04A0" w:firstRow="1" w:lastRow="0" w:firstColumn="1" w:lastColumn="0" w:noHBand="0" w:noVBand="1"/>
      </w:tblPr>
      <w:tblGrid>
        <w:gridCol w:w="8972"/>
      </w:tblGrid>
      <w:tr w:rsidR="008B1FB5" w14:paraId="006C50A6" w14:textId="77777777" w:rsidTr="004D679A">
        <w:trPr>
          <w:trHeight w:val="2072"/>
        </w:trPr>
        <w:tc>
          <w:tcPr>
            <w:tcW w:w="8972" w:type="dxa"/>
          </w:tcPr>
          <w:p w14:paraId="30E5F171" w14:textId="77777777" w:rsidR="008B1FB5" w:rsidRDefault="008B1FB5" w:rsidP="00CE0F2B">
            <w:pPr>
              <w:rPr>
                <w:b/>
                <w:bCs/>
              </w:rPr>
            </w:pPr>
          </w:p>
        </w:tc>
      </w:tr>
    </w:tbl>
    <w:p w14:paraId="202DA091" w14:textId="77777777" w:rsidR="008B1FB5" w:rsidRDefault="008B1FB5" w:rsidP="00CE0F2B">
      <w:pPr>
        <w:rPr>
          <w:b/>
          <w:bCs/>
        </w:rPr>
      </w:pPr>
    </w:p>
    <w:p w14:paraId="40D38865" w14:textId="77777777" w:rsidR="00E177F6" w:rsidRDefault="00E177F6"/>
    <w:p w14:paraId="546335D8" w14:textId="3EF07F1E" w:rsidR="00E177F6" w:rsidRPr="00CC1E83" w:rsidRDefault="00234A20">
      <w:pPr>
        <w:rPr>
          <w:b/>
          <w:bCs/>
        </w:rPr>
      </w:pPr>
      <w:r w:rsidRPr="00CC1E83">
        <w:rPr>
          <w:b/>
          <w:bCs/>
        </w:rPr>
        <w:t>Kumul</w:t>
      </w:r>
      <w:r>
        <w:rPr>
          <w:b/>
          <w:bCs/>
        </w:rPr>
        <w:t>ierung</w:t>
      </w:r>
      <w:r w:rsidRPr="00CC1E83">
        <w:rPr>
          <w:b/>
          <w:bCs/>
        </w:rPr>
        <w:t xml:space="preserve"> </w:t>
      </w:r>
      <w:r w:rsidR="00376CC5" w:rsidRPr="00CC1E83">
        <w:rPr>
          <w:b/>
          <w:bCs/>
        </w:rPr>
        <w:t xml:space="preserve">der </w:t>
      </w:r>
      <w:r w:rsidR="00376CC5" w:rsidRPr="00376CC5">
        <w:rPr>
          <w:b/>
          <w:bCs/>
        </w:rPr>
        <w:t>Zuwendungen</w:t>
      </w:r>
    </w:p>
    <w:p w14:paraId="37E05E0F" w14:textId="77777777" w:rsidR="00376CC5" w:rsidRDefault="00376CC5">
      <w:pPr>
        <w:rPr>
          <w:sz w:val="20"/>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2026"/>
      </w:tblGrid>
      <w:tr w:rsidR="005665CA" w14:paraId="5A4132BA" w14:textId="77777777" w:rsidTr="00C719C6">
        <w:tc>
          <w:tcPr>
            <w:tcW w:w="6946" w:type="dxa"/>
            <w:tcBorders>
              <w:right w:val="single" w:sz="4" w:space="0" w:color="auto"/>
            </w:tcBorders>
          </w:tcPr>
          <w:p w14:paraId="059AF8A4" w14:textId="18846106" w:rsidR="005665CA" w:rsidRPr="00D7612C" w:rsidRDefault="005665CA" w:rsidP="00676978">
            <w:pPr>
              <w:ind w:right="193"/>
              <w:rPr>
                <w:sz w:val="20"/>
              </w:rPr>
            </w:pPr>
            <w:r w:rsidRPr="00676978">
              <w:rPr>
                <w:rFonts w:cs="Arial"/>
                <w:color w:val="000000"/>
                <w:sz w:val="20"/>
              </w:rPr>
              <w:t xml:space="preserve">Sind für das gleiche </w:t>
            </w:r>
            <w:r w:rsidR="009D2056">
              <w:rPr>
                <w:rFonts w:cs="Arial"/>
                <w:color w:val="000000"/>
                <w:sz w:val="20"/>
              </w:rPr>
              <w:t>Vorhaben</w:t>
            </w:r>
            <w:r w:rsidR="009D2056" w:rsidRPr="00676978">
              <w:rPr>
                <w:rFonts w:cs="Arial"/>
                <w:color w:val="000000"/>
                <w:sz w:val="20"/>
              </w:rPr>
              <w:t xml:space="preserve"> </w:t>
            </w:r>
            <w:r w:rsidRPr="00676978">
              <w:rPr>
                <w:rFonts w:cs="Arial"/>
                <w:color w:val="000000"/>
                <w:sz w:val="20"/>
              </w:rPr>
              <w:t>bei einer anderen öffentlichen Stelle ebenfalls Zuwendungen beantragt oder sollen Zuwendungen beantragt werden?</w:t>
            </w:r>
          </w:p>
        </w:tc>
        <w:tc>
          <w:tcPr>
            <w:tcW w:w="2026" w:type="dxa"/>
            <w:tcBorders>
              <w:top w:val="single" w:sz="4" w:space="0" w:color="auto"/>
              <w:left w:val="single" w:sz="4" w:space="0" w:color="auto"/>
              <w:bottom w:val="single" w:sz="4" w:space="0" w:color="auto"/>
              <w:right w:val="single" w:sz="4" w:space="0" w:color="auto"/>
            </w:tcBorders>
            <w:vAlign w:val="center"/>
          </w:tcPr>
          <w:sdt>
            <w:sdtPr>
              <w:id w:val="168920051"/>
              <w:lock w:val="sdtLocked"/>
              <w:placeholder>
                <w:docPart w:val="9563F0CE6809436496BCADB309B2E6E3"/>
              </w:placeholder>
              <w:showingPlcHdr/>
              <w:dropDownList>
                <w:listItem w:value="Wählen Sie ein Element aus."/>
                <w:listItem w:displayText="Ja" w:value="Ja"/>
                <w:listItem w:displayText="Nein" w:value="Nein"/>
              </w:dropDownList>
            </w:sdtPr>
            <w:sdtEndPr/>
            <w:sdtContent>
              <w:p w14:paraId="25416EB7" w14:textId="31AF4D16" w:rsidR="005665CA" w:rsidRDefault="00C719C6" w:rsidP="00C719C6">
                <w:pPr>
                  <w:ind w:right="193"/>
                  <w:jc w:val="center"/>
                </w:pPr>
                <w:r>
                  <w:rPr>
                    <w:rStyle w:val="Platzhaltertext"/>
                    <w:color w:val="FF0000"/>
                  </w:rPr>
                  <w:t>Bitte auswählen</w:t>
                </w:r>
              </w:p>
            </w:sdtContent>
          </w:sdt>
        </w:tc>
      </w:tr>
      <w:tr w:rsidR="005665CA" w:rsidRPr="00D7612C" w14:paraId="7A015F3F" w14:textId="77777777" w:rsidTr="00C719C6">
        <w:tc>
          <w:tcPr>
            <w:tcW w:w="6946" w:type="dxa"/>
          </w:tcPr>
          <w:p w14:paraId="1243F805" w14:textId="77777777" w:rsidR="005665CA" w:rsidRPr="00D7612C" w:rsidRDefault="005665CA" w:rsidP="00676978">
            <w:pPr>
              <w:ind w:right="193"/>
              <w:rPr>
                <w:sz w:val="16"/>
                <w:szCs w:val="16"/>
              </w:rPr>
            </w:pPr>
          </w:p>
        </w:tc>
        <w:tc>
          <w:tcPr>
            <w:tcW w:w="2026" w:type="dxa"/>
            <w:tcBorders>
              <w:top w:val="single" w:sz="4" w:space="0" w:color="auto"/>
              <w:bottom w:val="single" w:sz="4" w:space="0" w:color="auto"/>
            </w:tcBorders>
            <w:vAlign w:val="center"/>
          </w:tcPr>
          <w:p w14:paraId="548E8140" w14:textId="77777777" w:rsidR="005665CA" w:rsidRPr="00D7612C" w:rsidRDefault="005665CA" w:rsidP="00C719C6">
            <w:pPr>
              <w:ind w:right="193"/>
              <w:jc w:val="center"/>
              <w:rPr>
                <w:sz w:val="16"/>
                <w:szCs w:val="16"/>
              </w:rPr>
            </w:pPr>
          </w:p>
        </w:tc>
      </w:tr>
      <w:tr w:rsidR="005665CA" w14:paraId="2171585B" w14:textId="77777777" w:rsidTr="00C719C6">
        <w:tc>
          <w:tcPr>
            <w:tcW w:w="6946" w:type="dxa"/>
            <w:tcBorders>
              <w:right w:val="single" w:sz="4" w:space="0" w:color="auto"/>
            </w:tcBorders>
            <w:vAlign w:val="bottom"/>
          </w:tcPr>
          <w:p w14:paraId="21AFDC6A" w14:textId="3C6DA2BA" w:rsidR="005665CA" w:rsidRPr="00D7612C" w:rsidRDefault="005665CA" w:rsidP="005665CA">
            <w:pPr>
              <w:ind w:right="193"/>
              <w:rPr>
                <w:sz w:val="20"/>
              </w:rPr>
            </w:pPr>
            <w:r w:rsidRPr="00676978">
              <w:rPr>
                <w:rFonts w:cs="Arial"/>
                <w:color w:val="000000"/>
                <w:sz w:val="20"/>
              </w:rPr>
              <w:t>Wurden von einer anderen Stelle bereits Mittel bewilligt oder in Aussicht gestellt?</w:t>
            </w:r>
          </w:p>
        </w:tc>
        <w:tc>
          <w:tcPr>
            <w:tcW w:w="2026" w:type="dxa"/>
            <w:tcBorders>
              <w:top w:val="single" w:sz="4" w:space="0" w:color="auto"/>
              <w:left w:val="single" w:sz="4" w:space="0" w:color="auto"/>
              <w:bottom w:val="single" w:sz="4" w:space="0" w:color="auto"/>
              <w:right w:val="single" w:sz="4" w:space="0" w:color="auto"/>
            </w:tcBorders>
            <w:vAlign w:val="center"/>
          </w:tcPr>
          <w:sdt>
            <w:sdtPr>
              <w:id w:val="-408165272"/>
              <w:placeholder>
                <w:docPart w:val="AD8FAD92FA4B4F4C8172FA5938708F62"/>
              </w:placeholder>
              <w:showingPlcHdr/>
              <w:dropDownList>
                <w:listItem w:value="Wählen Sie ein Element aus."/>
                <w:listItem w:displayText="Ja" w:value="Ja"/>
                <w:listItem w:displayText="Nein" w:value="Nein"/>
              </w:dropDownList>
            </w:sdtPr>
            <w:sdtEndPr/>
            <w:sdtContent>
              <w:p w14:paraId="72A790F7" w14:textId="65FC2E15" w:rsidR="005665CA" w:rsidRDefault="00C719C6" w:rsidP="00C719C6">
                <w:pPr>
                  <w:ind w:right="193"/>
                  <w:jc w:val="center"/>
                </w:pPr>
                <w:r>
                  <w:rPr>
                    <w:rStyle w:val="Platzhaltertext"/>
                    <w:color w:val="FF0000"/>
                  </w:rPr>
                  <w:t>Bitte auswählen</w:t>
                </w:r>
              </w:p>
            </w:sdtContent>
          </w:sdt>
        </w:tc>
      </w:tr>
    </w:tbl>
    <w:p w14:paraId="67E5E187" w14:textId="77777777" w:rsidR="005665CA" w:rsidRPr="00CC1E83" w:rsidRDefault="005665CA">
      <w:pPr>
        <w:rPr>
          <w:sz w:val="20"/>
        </w:rPr>
      </w:pPr>
    </w:p>
    <w:p w14:paraId="60D6123B" w14:textId="0C19583A" w:rsidR="00376CC5" w:rsidRPr="00CC1E83" w:rsidRDefault="00376CC5" w:rsidP="00CC1E83">
      <w:pPr>
        <w:ind w:right="193"/>
        <w:rPr>
          <w:sz w:val="20"/>
        </w:rPr>
      </w:pPr>
      <w:r w:rsidRPr="005665CA">
        <w:rPr>
          <w:sz w:val="20"/>
        </w:rPr>
        <w:t>Wenn ja, bei welcher Stelle, in welcher Höhe, aufgrund welcher Richtlinie und welcher Richtlinienziffer? (bereits vorliegende Zuwendungsbescheide sind beizufügen)</w:t>
      </w:r>
    </w:p>
    <w:tbl>
      <w:tblPr>
        <w:tblStyle w:val="Tabellenraster"/>
        <w:tblW w:w="0" w:type="auto"/>
        <w:tblLook w:val="04A0" w:firstRow="1" w:lastRow="0" w:firstColumn="1" w:lastColumn="0" w:noHBand="0" w:noVBand="1"/>
      </w:tblPr>
      <w:tblGrid>
        <w:gridCol w:w="8972"/>
      </w:tblGrid>
      <w:tr w:rsidR="00376CC5" w:rsidRPr="00CC1E83" w14:paraId="6B31A610" w14:textId="77777777" w:rsidTr="00676978">
        <w:tc>
          <w:tcPr>
            <w:tcW w:w="8972" w:type="dxa"/>
          </w:tcPr>
          <w:p w14:paraId="0F86549A" w14:textId="77777777" w:rsidR="00376CC5" w:rsidRPr="00CC1E83" w:rsidRDefault="00376CC5" w:rsidP="00676978">
            <w:pPr>
              <w:ind w:right="193"/>
              <w:rPr>
                <w:sz w:val="20"/>
              </w:rPr>
            </w:pPr>
          </w:p>
          <w:p w14:paraId="2F685264" w14:textId="77777777" w:rsidR="00376CC5" w:rsidRPr="00CC1E83" w:rsidRDefault="00376CC5" w:rsidP="00676978">
            <w:pPr>
              <w:ind w:right="193"/>
              <w:rPr>
                <w:sz w:val="20"/>
              </w:rPr>
            </w:pPr>
          </w:p>
          <w:p w14:paraId="502D93E1" w14:textId="77777777" w:rsidR="00376CC5" w:rsidRPr="00CC1E83" w:rsidRDefault="00376CC5" w:rsidP="00676978">
            <w:pPr>
              <w:ind w:right="193"/>
              <w:rPr>
                <w:sz w:val="20"/>
              </w:rPr>
            </w:pPr>
          </w:p>
          <w:p w14:paraId="7F8EF880" w14:textId="77777777" w:rsidR="00376CC5" w:rsidRPr="00CC1E83" w:rsidRDefault="00376CC5" w:rsidP="00676978">
            <w:pPr>
              <w:ind w:right="193"/>
              <w:rPr>
                <w:sz w:val="20"/>
              </w:rPr>
            </w:pPr>
          </w:p>
          <w:p w14:paraId="2AE03792" w14:textId="77777777" w:rsidR="00376CC5" w:rsidRPr="00CC1E83" w:rsidRDefault="00376CC5" w:rsidP="00676978">
            <w:pPr>
              <w:ind w:right="193"/>
              <w:rPr>
                <w:sz w:val="20"/>
              </w:rPr>
            </w:pPr>
          </w:p>
          <w:p w14:paraId="36C2D351" w14:textId="77777777" w:rsidR="00376CC5" w:rsidRPr="00CC1E83" w:rsidRDefault="00376CC5" w:rsidP="00676978">
            <w:pPr>
              <w:ind w:right="193"/>
              <w:rPr>
                <w:sz w:val="20"/>
              </w:rPr>
            </w:pPr>
          </w:p>
        </w:tc>
      </w:tr>
    </w:tbl>
    <w:p w14:paraId="0822B3DA" w14:textId="70EE41F0" w:rsidR="00146EA8" w:rsidRDefault="00146EA8">
      <w:pPr>
        <w:rPr>
          <w:rFonts w:cs="Arial"/>
          <w:color w:val="000000"/>
          <w:sz w:val="20"/>
        </w:rPr>
      </w:pPr>
    </w:p>
    <w:p w14:paraId="34B3B701" w14:textId="705D5C4E" w:rsidR="005665CA" w:rsidRPr="00CC1E83" w:rsidRDefault="005665CA" w:rsidP="00CC1E83">
      <w:pPr>
        <w:rPr>
          <w:sz w:val="20"/>
        </w:rPr>
      </w:pPr>
      <w:r w:rsidRPr="00CC1E83">
        <w:rPr>
          <w:rFonts w:cs="Arial"/>
          <w:color w:val="000000"/>
          <w:sz w:val="20"/>
        </w:rPr>
        <w:t>Wenn Anträge abgelehnt wurden, ist die Begründung anzugeben:</w:t>
      </w:r>
    </w:p>
    <w:tbl>
      <w:tblPr>
        <w:tblStyle w:val="Tabellenraster"/>
        <w:tblW w:w="0" w:type="auto"/>
        <w:tblLook w:val="04A0" w:firstRow="1" w:lastRow="0" w:firstColumn="1" w:lastColumn="0" w:noHBand="0" w:noVBand="1"/>
      </w:tblPr>
      <w:tblGrid>
        <w:gridCol w:w="8972"/>
      </w:tblGrid>
      <w:tr w:rsidR="005665CA" w:rsidRPr="00CC1E83" w14:paraId="4D50D57A" w14:textId="77777777" w:rsidTr="00676978">
        <w:tc>
          <w:tcPr>
            <w:tcW w:w="8972" w:type="dxa"/>
          </w:tcPr>
          <w:p w14:paraId="6D80761B" w14:textId="77777777" w:rsidR="005665CA" w:rsidRPr="00CC1E83" w:rsidRDefault="005665CA" w:rsidP="00676978">
            <w:pPr>
              <w:ind w:right="193"/>
              <w:rPr>
                <w:sz w:val="20"/>
              </w:rPr>
            </w:pPr>
          </w:p>
          <w:p w14:paraId="743FD45B" w14:textId="77777777" w:rsidR="005665CA" w:rsidRPr="00CC1E83" w:rsidRDefault="005665CA" w:rsidP="00676978">
            <w:pPr>
              <w:ind w:right="193"/>
              <w:rPr>
                <w:sz w:val="20"/>
              </w:rPr>
            </w:pPr>
          </w:p>
          <w:p w14:paraId="4FC28C49" w14:textId="77777777" w:rsidR="005665CA" w:rsidRDefault="005665CA" w:rsidP="00676978">
            <w:pPr>
              <w:ind w:right="193"/>
              <w:rPr>
                <w:sz w:val="20"/>
              </w:rPr>
            </w:pPr>
          </w:p>
          <w:p w14:paraId="6380A284" w14:textId="77777777" w:rsidR="00293D29" w:rsidRPr="00CC1E83" w:rsidRDefault="00293D29" w:rsidP="00676978">
            <w:pPr>
              <w:ind w:right="193"/>
              <w:rPr>
                <w:sz w:val="20"/>
              </w:rPr>
            </w:pPr>
          </w:p>
          <w:p w14:paraId="758CB5A4" w14:textId="77777777" w:rsidR="005665CA" w:rsidRPr="00CC1E83" w:rsidRDefault="005665CA" w:rsidP="00676978">
            <w:pPr>
              <w:ind w:right="193"/>
              <w:rPr>
                <w:sz w:val="20"/>
              </w:rPr>
            </w:pPr>
          </w:p>
          <w:p w14:paraId="215B7980" w14:textId="77777777" w:rsidR="005665CA" w:rsidRPr="00CC1E83" w:rsidRDefault="005665CA" w:rsidP="00676978">
            <w:pPr>
              <w:ind w:right="193"/>
              <w:rPr>
                <w:sz w:val="20"/>
              </w:rPr>
            </w:pPr>
          </w:p>
        </w:tc>
      </w:tr>
    </w:tbl>
    <w:p w14:paraId="682490CE" w14:textId="77777777" w:rsidR="00293D29" w:rsidRDefault="00293D29" w:rsidP="00CC1E83">
      <w:pPr>
        <w:rPr>
          <w:b/>
          <w:bCs/>
          <w:sz w:val="24"/>
          <w:szCs w:val="24"/>
        </w:rPr>
      </w:pPr>
    </w:p>
    <w:p w14:paraId="2EFDF13D" w14:textId="77777777" w:rsidR="00293D29" w:rsidRDefault="00293D29">
      <w:pPr>
        <w:rPr>
          <w:b/>
          <w:bCs/>
          <w:sz w:val="24"/>
          <w:szCs w:val="24"/>
        </w:rPr>
      </w:pPr>
      <w:r>
        <w:rPr>
          <w:b/>
          <w:bCs/>
          <w:sz w:val="24"/>
          <w:szCs w:val="24"/>
        </w:rPr>
        <w:br w:type="page"/>
      </w:r>
    </w:p>
    <w:p w14:paraId="26F5248F" w14:textId="5DD4278B" w:rsidR="00946F11" w:rsidRDefault="00946F11" w:rsidP="00CC1E83">
      <w:pPr>
        <w:rPr>
          <w:b/>
          <w:bCs/>
          <w:sz w:val="24"/>
          <w:szCs w:val="24"/>
        </w:rPr>
      </w:pPr>
      <w:r>
        <w:rPr>
          <w:b/>
          <w:bCs/>
          <w:sz w:val="24"/>
          <w:szCs w:val="24"/>
        </w:rPr>
        <w:lastRenderedPageBreak/>
        <w:t>Bestätigung</w:t>
      </w:r>
    </w:p>
    <w:p w14:paraId="02A8E00E" w14:textId="77777777" w:rsidR="00673E96" w:rsidRDefault="00673E96" w:rsidP="00946F11">
      <w:pPr>
        <w:ind w:right="193"/>
        <w:rPr>
          <w:b/>
          <w:bCs/>
          <w:sz w:val="24"/>
          <w:szCs w:val="24"/>
        </w:rPr>
      </w:pPr>
    </w:p>
    <w:bookmarkStart w:id="5" w:name="_Hlk200008974"/>
    <w:p w14:paraId="5610E1D0" w14:textId="5F8C5F1D" w:rsidR="00A1735C" w:rsidRDefault="00066DA1" w:rsidP="00970317">
      <w:pPr>
        <w:suppressAutoHyphens/>
        <w:ind w:left="1418" w:right="737" w:hanging="709"/>
      </w:pPr>
      <w:sdt>
        <w:sdtPr>
          <w:id w:val="-2066951547"/>
          <w14:checkbox>
            <w14:checked w14:val="0"/>
            <w14:checkedState w14:val="2612" w14:font="MS Gothic"/>
            <w14:uncheckedState w14:val="2610" w14:font="MS Gothic"/>
          </w14:checkbox>
        </w:sdtPr>
        <w:sdtEndPr/>
        <w:sdtContent>
          <w:r w:rsidR="00A1735C">
            <w:rPr>
              <w:rFonts w:ascii="MS Gothic" w:eastAsia="MS Gothic" w:hAnsi="MS Gothic" w:hint="eastAsia"/>
            </w:rPr>
            <w:t>☐</w:t>
          </w:r>
        </w:sdtContent>
      </w:sdt>
      <w:r w:rsidR="00A1735C">
        <w:t xml:space="preserve"> </w:t>
      </w:r>
      <w:r w:rsidR="00A1735C">
        <w:tab/>
      </w:r>
      <w:r w:rsidR="00D94C65" w:rsidRPr="00D94C65">
        <w:rPr>
          <w:b/>
          <w:bCs/>
          <w:sz w:val="20"/>
          <w:szCs w:val="18"/>
        </w:rPr>
        <w:t>Konzept, Umsetzungsplan</w:t>
      </w:r>
      <w:r w:rsidR="00970317">
        <w:rPr>
          <w:b/>
          <w:bCs/>
          <w:sz w:val="20"/>
          <w:szCs w:val="18"/>
        </w:rPr>
        <w:t xml:space="preserve"> bzw. Darstellung Umsetzungsstand </w:t>
      </w:r>
      <w:r w:rsidR="00D94C65" w:rsidRPr="00D94C65">
        <w:rPr>
          <w:b/>
          <w:bCs/>
          <w:sz w:val="20"/>
          <w:szCs w:val="18"/>
        </w:rPr>
        <w:t>sowie Kosten– und Finanzierungsplan</w:t>
      </w:r>
    </w:p>
    <w:p w14:paraId="60B3C5EC" w14:textId="1FF9E346" w:rsidR="00A1735C" w:rsidRDefault="00A1735C" w:rsidP="00A1735C">
      <w:pPr>
        <w:suppressAutoHyphens/>
        <w:ind w:left="1418" w:right="737"/>
        <w:jc w:val="both"/>
        <w:rPr>
          <w:sz w:val="20"/>
        </w:rPr>
      </w:pPr>
      <w:r w:rsidRPr="00B46EA1">
        <w:rPr>
          <w:sz w:val="20"/>
        </w:rPr>
        <w:t xml:space="preserve">Ich </w:t>
      </w:r>
      <w:r>
        <w:rPr>
          <w:sz w:val="20"/>
        </w:rPr>
        <w:t>bestätige</w:t>
      </w:r>
      <w:r w:rsidRPr="00B46EA1">
        <w:rPr>
          <w:sz w:val="20"/>
        </w:rPr>
        <w:t xml:space="preserve">/Wir </w:t>
      </w:r>
      <w:r>
        <w:rPr>
          <w:sz w:val="20"/>
        </w:rPr>
        <w:t>bestätigen</w:t>
      </w:r>
      <w:r w:rsidRPr="00B46EA1">
        <w:rPr>
          <w:sz w:val="20"/>
        </w:rPr>
        <w:t xml:space="preserve">, dass </w:t>
      </w:r>
      <w:r>
        <w:rPr>
          <w:sz w:val="20"/>
        </w:rPr>
        <w:t>d</w:t>
      </w:r>
      <w:r w:rsidR="00D94C65">
        <w:rPr>
          <w:sz w:val="20"/>
        </w:rPr>
        <w:t>as</w:t>
      </w:r>
      <w:r>
        <w:rPr>
          <w:sz w:val="20"/>
        </w:rPr>
        <w:t xml:space="preserve"> </w:t>
      </w:r>
      <w:r w:rsidR="00D94C65">
        <w:rPr>
          <w:sz w:val="20"/>
        </w:rPr>
        <w:t>Konzept, der Umsetzungsplan</w:t>
      </w:r>
      <w:r w:rsidR="00970317">
        <w:rPr>
          <w:sz w:val="20"/>
        </w:rPr>
        <w:t>/die Darstellung des Umsetzungsstandes</w:t>
      </w:r>
      <w:r w:rsidR="00D94C65">
        <w:rPr>
          <w:sz w:val="20"/>
        </w:rPr>
        <w:t xml:space="preserve"> sowie der Kosten- und Finanzierungsplan</w:t>
      </w:r>
      <w:r w:rsidR="00176F81">
        <w:rPr>
          <w:sz w:val="20"/>
        </w:rPr>
        <w:t xml:space="preserve"> </w:t>
      </w:r>
      <w:r w:rsidR="00970317">
        <w:rPr>
          <w:sz w:val="20"/>
        </w:rPr>
        <w:t xml:space="preserve">gem. </w:t>
      </w:r>
      <w:r w:rsidR="002121FF">
        <w:rPr>
          <w:sz w:val="20"/>
        </w:rPr>
        <w:t xml:space="preserve">Teil 1 Ziffer </w:t>
      </w:r>
      <w:r w:rsidR="00970317">
        <w:rPr>
          <w:sz w:val="20"/>
        </w:rPr>
        <w:t xml:space="preserve">6.2 der Förderrichtlinie </w:t>
      </w:r>
      <w:r>
        <w:rPr>
          <w:sz w:val="20"/>
        </w:rPr>
        <w:t>vom __________ Teil</w:t>
      </w:r>
      <w:r w:rsidR="00D94C65">
        <w:rPr>
          <w:sz w:val="20"/>
        </w:rPr>
        <w:t>e</w:t>
      </w:r>
      <w:r>
        <w:rPr>
          <w:sz w:val="20"/>
        </w:rPr>
        <w:t xml:space="preserve"> des Förderantrags </w:t>
      </w:r>
      <w:r w:rsidR="00D94C65">
        <w:rPr>
          <w:sz w:val="20"/>
        </w:rPr>
        <w:t>sind</w:t>
      </w:r>
      <w:r>
        <w:rPr>
          <w:sz w:val="20"/>
        </w:rPr>
        <w:t xml:space="preserve"> und die darin aufgeführten Inhalte zur </w:t>
      </w:r>
      <w:r w:rsidR="00F03DA6">
        <w:rPr>
          <w:sz w:val="20"/>
        </w:rPr>
        <w:t>Vorhaben</w:t>
      </w:r>
      <w:r>
        <w:rPr>
          <w:sz w:val="20"/>
        </w:rPr>
        <w:t xml:space="preserve">beschreibung dienen. </w:t>
      </w:r>
    </w:p>
    <w:bookmarkEnd w:id="5"/>
    <w:p w14:paraId="202567EE" w14:textId="77777777" w:rsidR="00A1735C" w:rsidRDefault="00A1735C" w:rsidP="00970317">
      <w:pPr>
        <w:rPr>
          <w:spacing w:val="-2"/>
          <w:sz w:val="20"/>
        </w:rPr>
      </w:pPr>
    </w:p>
    <w:p w14:paraId="73F51969" w14:textId="07177407" w:rsidR="00970317" w:rsidRDefault="00970317" w:rsidP="004D679A">
      <w:pPr>
        <w:rPr>
          <w:spacing w:val="-2"/>
          <w:sz w:val="20"/>
        </w:rPr>
      </w:pPr>
    </w:p>
    <w:p w14:paraId="691239FA" w14:textId="77777777" w:rsidR="00970317" w:rsidRDefault="00970317" w:rsidP="00970317">
      <w:pPr>
        <w:rPr>
          <w:spacing w:val="-2"/>
          <w:sz w:val="20"/>
        </w:rPr>
      </w:pPr>
    </w:p>
    <w:p w14:paraId="283833C5" w14:textId="77777777" w:rsidR="004B1D81" w:rsidRDefault="004B1D81" w:rsidP="004B1D81">
      <w:pPr>
        <w:rPr>
          <w:spacing w:val="-2"/>
          <w:sz w:val="20"/>
        </w:rPr>
      </w:pPr>
    </w:p>
    <w:p w14:paraId="0A7247C4" w14:textId="77777777" w:rsidR="004B1D81" w:rsidRDefault="004B1D81" w:rsidP="004B1D81">
      <w:pPr>
        <w:rPr>
          <w:spacing w:val="-2"/>
          <w:sz w:val="20"/>
        </w:rPr>
      </w:pPr>
    </w:p>
    <w:p w14:paraId="0829E343" w14:textId="5D60D015" w:rsidR="003C467B" w:rsidRDefault="003C467B" w:rsidP="003C467B">
      <w:pPr>
        <w:ind w:right="193"/>
        <w:rPr>
          <w:b/>
          <w:bCs/>
          <w:sz w:val="24"/>
          <w:szCs w:val="24"/>
        </w:rPr>
      </w:pPr>
      <w:r>
        <w:rPr>
          <w:b/>
          <w:bCs/>
          <w:sz w:val="24"/>
          <w:szCs w:val="24"/>
        </w:rPr>
        <w:t>Erklärungen</w:t>
      </w:r>
    </w:p>
    <w:p w14:paraId="4A003A96" w14:textId="77777777" w:rsidR="003C467B" w:rsidRDefault="003C467B" w:rsidP="003C467B">
      <w:pPr>
        <w:ind w:right="193"/>
        <w:rPr>
          <w:b/>
          <w:bCs/>
          <w:sz w:val="24"/>
          <w:szCs w:val="24"/>
        </w:rPr>
      </w:pPr>
    </w:p>
    <w:p w14:paraId="641D52B6" w14:textId="0A3CDFF5" w:rsidR="003C467B" w:rsidRDefault="00066DA1" w:rsidP="0048252C">
      <w:pPr>
        <w:suppressAutoHyphens/>
        <w:ind w:right="737" w:firstLine="709"/>
        <w:jc w:val="both"/>
      </w:pPr>
      <w:sdt>
        <w:sdtPr>
          <w:id w:val="138937566"/>
          <w14:checkbox>
            <w14:checked w14:val="0"/>
            <w14:checkedState w14:val="2612" w14:font="MS Gothic"/>
            <w14:uncheckedState w14:val="2610" w14:font="MS Gothic"/>
          </w14:checkbox>
        </w:sdtPr>
        <w:sdtEndPr/>
        <w:sdtContent>
          <w:r w:rsidR="007B5343">
            <w:rPr>
              <w:rFonts w:ascii="MS Gothic" w:eastAsia="MS Gothic" w:hAnsi="MS Gothic" w:hint="eastAsia"/>
            </w:rPr>
            <w:t>☐</w:t>
          </w:r>
        </w:sdtContent>
      </w:sdt>
      <w:r w:rsidR="003C467B">
        <w:t xml:space="preserve"> </w:t>
      </w:r>
      <w:r w:rsidR="003C467B">
        <w:tab/>
      </w:r>
      <w:r w:rsidR="003C467B" w:rsidRPr="003C467B">
        <w:rPr>
          <w:b/>
          <w:bCs/>
          <w:sz w:val="20"/>
          <w:szCs w:val="18"/>
        </w:rPr>
        <w:t>Wirtschaftlichkeit der Zuwendung</w:t>
      </w:r>
    </w:p>
    <w:p w14:paraId="2FB39726" w14:textId="4D79112A" w:rsidR="00637678" w:rsidRDefault="003C467B" w:rsidP="0048252C">
      <w:pPr>
        <w:suppressAutoHyphens/>
        <w:ind w:left="1418" w:right="737"/>
        <w:jc w:val="both"/>
        <w:rPr>
          <w:sz w:val="20"/>
        </w:rPr>
      </w:pPr>
      <w:r w:rsidRPr="003C467B">
        <w:rPr>
          <w:sz w:val="20"/>
        </w:rPr>
        <w:t xml:space="preserve">Mir/Uns ist bekannt, dass die Zuwendung wirtschaftlich und sparsam zu verwenden ist. </w:t>
      </w:r>
    </w:p>
    <w:p w14:paraId="2E15F95E" w14:textId="77777777" w:rsidR="0048252C" w:rsidRDefault="0048252C" w:rsidP="0048252C">
      <w:pPr>
        <w:suppressAutoHyphens/>
        <w:ind w:right="737"/>
        <w:jc w:val="both"/>
        <w:rPr>
          <w:b/>
          <w:bCs/>
          <w:sz w:val="24"/>
          <w:szCs w:val="24"/>
        </w:rPr>
      </w:pPr>
    </w:p>
    <w:bookmarkStart w:id="6" w:name="_Hlk202347165"/>
    <w:p w14:paraId="031DB5B6" w14:textId="1851A200" w:rsidR="00202122" w:rsidRDefault="00066DA1" w:rsidP="00202122">
      <w:pPr>
        <w:suppressAutoHyphens/>
        <w:ind w:right="737" w:firstLine="709"/>
        <w:jc w:val="both"/>
        <w:rPr>
          <w:b/>
          <w:bCs/>
          <w:sz w:val="20"/>
          <w:szCs w:val="18"/>
        </w:rPr>
      </w:pPr>
      <w:sdt>
        <w:sdtPr>
          <w:id w:val="-204490632"/>
          <w14:checkbox>
            <w14:checked w14:val="0"/>
            <w14:checkedState w14:val="2612" w14:font="MS Gothic"/>
            <w14:uncheckedState w14:val="2610" w14:font="MS Gothic"/>
          </w14:checkbox>
        </w:sdtPr>
        <w:sdtEndPr/>
        <w:sdtContent>
          <w:r w:rsidR="00202122">
            <w:rPr>
              <w:rFonts w:ascii="MS Gothic" w:eastAsia="MS Gothic" w:hAnsi="MS Gothic" w:hint="eastAsia"/>
            </w:rPr>
            <w:t>☐</w:t>
          </w:r>
        </w:sdtContent>
      </w:sdt>
      <w:r w:rsidR="00202122">
        <w:t xml:space="preserve"> </w:t>
      </w:r>
      <w:r w:rsidR="00202122">
        <w:tab/>
      </w:r>
      <w:r w:rsidR="00FD7B54">
        <w:rPr>
          <w:b/>
          <w:bCs/>
          <w:sz w:val="20"/>
          <w:szCs w:val="18"/>
        </w:rPr>
        <w:t>Soziale Nachhaltigkeit und Gleichbehandlung</w:t>
      </w:r>
    </w:p>
    <w:p w14:paraId="2DD945FD" w14:textId="752F4907" w:rsidR="009D342A" w:rsidRPr="009D342A" w:rsidRDefault="009D342A" w:rsidP="009D342A">
      <w:pPr>
        <w:suppressAutoHyphens/>
        <w:ind w:left="1418" w:right="737" w:firstLine="1"/>
        <w:jc w:val="both"/>
        <w:rPr>
          <w:rFonts w:cs="Arial"/>
          <w:sz w:val="24"/>
          <w:szCs w:val="22"/>
        </w:rPr>
      </w:pPr>
      <w:r>
        <w:rPr>
          <w:rStyle w:val="cf01"/>
          <w:rFonts w:ascii="Arial" w:hAnsi="Arial" w:cs="Arial"/>
          <w:sz w:val="20"/>
          <w:szCs w:val="20"/>
        </w:rPr>
        <w:t>Ich bestätige/Wir bestätigen, dass ich/wir b</w:t>
      </w:r>
      <w:r w:rsidRPr="009D342A">
        <w:rPr>
          <w:rStyle w:val="cf01"/>
          <w:rFonts w:ascii="Arial" w:hAnsi="Arial" w:cs="Arial"/>
          <w:sz w:val="20"/>
          <w:szCs w:val="20"/>
        </w:rPr>
        <w:t>ei der Umsetzung des Projekts die soziale und ökologische Verträglichkeit des Projekts sowie die Beachtung der Chancengleichheit von Frauen und Männern gewährleisten. Die Belange behinderter Menschen sollen berücksichtigt werden</w:t>
      </w:r>
      <w:r>
        <w:rPr>
          <w:rStyle w:val="cf01"/>
          <w:rFonts w:ascii="Arial" w:hAnsi="Arial" w:cs="Arial"/>
          <w:sz w:val="20"/>
          <w:szCs w:val="20"/>
        </w:rPr>
        <w:t>.</w:t>
      </w:r>
    </w:p>
    <w:bookmarkEnd w:id="6"/>
    <w:p w14:paraId="78A9EF56" w14:textId="77777777" w:rsidR="0048252C" w:rsidRDefault="0048252C" w:rsidP="0048252C">
      <w:pPr>
        <w:suppressAutoHyphens/>
        <w:ind w:right="737"/>
        <w:jc w:val="both"/>
        <w:rPr>
          <w:b/>
          <w:bCs/>
          <w:sz w:val="24"/>
          <w:szCs w:val="24"/>
        </w:rPr>
      </w:pPr>
    </w:p>
    <w:bookmarkStart w:id="7" w:name="_Hlk193895193"/>
    <w:p w14:paraId="2A4FB5C6" w14:textId="0AB0AEB4" w:rsidR="0048252C" w:rsidRDefault="00066DA1" w:rsidP="0048252C">
      <w:pPr>
        <w:suppressAutoHyphens/>
        <w:ind w:right="737" w:firstLine="709"/>
        <w:jc w:val="both"/>
      </w:pPr>
      <w:sdt>
        <w:sdtPr>
          <w:id w:val="788244877"/>
          <w14:checkbox>
            <w14:checked w14:val="0"/>
            <w14:checkedState w14:val="2612" w14:font="MS Gothic"/>
            <w14:uncheckedState w14:val="2610" w14:font="MS Gothic"/>
          </w14:checkbox>
        </w:sdtPr>
        <w:sdtEndPr/>
        <w:sdtContent>
          <w:r w:rsidR="00996D77">
            <w:rPr>
              <w:rFonts w:ascii="MS Gothic" w:eastAsia="MS Gothic" w:hAnsi="MS Gothic" w:hint="eastAsia"/>
            </w:rPr>
            <w:t>☐</w:t>
          </w:r>
        </w:sdtContent>
      </w:sdt>
      <w:r w:rsidR="0048252C">
        <w:t xml:space="preserve"> </w:t>
      </w:r>
      <w:r w:rsidR="0048252C">
        <w:tab/>
      </w:r>
      <w:r w:rsidR="0048252C" w:rsidRPr="0048252C">
        <w:rPr>
          <w:b/>
          <w:bCs/>
          <w:sz w:val="20"/>
          <w:szCs w:val="18"/>
        </w:rPr>
        <w:t>Einhaltung der Rechtsvorschriften</w:t>
      </w:r>
    </w:p>
    <w:bookmarkEnd w:id="7"/>
    <w:p w14:paraId="4EFD2666" w14:textId="1BD4974F" w:rsidR="0048252C" w:rsidRDefault="0048252C" w:rsidP="0048252C">
      <w:pPr>
        <w:suppressAutoHyphens/>
        <w:ind w:left="1418" w:right="737"/>
        <w:jc w:val="both"/>
        <w:rPr>
          <w:sz w:val="20"/>
        </w:rPr>
      </w:pPr>
      <w:r w:rsidRPr="0048252C">
        <w:rPr>
          <w:sz w:val="20"/>
        </w:rPr>
        <w:t>Mir/Uns ist bekannt, dass auch im Zeitraum zwischen der Antragstellung und der Bewilligung meines/unseres beantragten Vorhabens sämtliche geltenden und für das Vorhaben relevanten Rechtsvorschriften einzuhalten sind. Dies sind insbesondere die Allgemeinen Nebenbestimmungen für Zuwendungen zur Projektförderung (ANBest-P</w:t>
      </w:r>
      <w:r w:rsidR="002A1B0F">
        <w:rPr>
          <w:sz w:val="20"/>
        </w:rPr>
        <w:t xml:space="preserve"> / ANBest-GK</w:t>
      </w:r>
      <w:r w:rsidRPr="0048252C">
        <w:rPr>
          <w:sz w:val="20"/>
        </w:rPr>
        <w:t>), die Bestandteil des Zuwendungsbescheids sein werden</w:t>
      </w:r>
      <w:r>
        <w:rPr>
          <w:sz w:val="20"/>
        </w:rPr>
        <w:t>.</w:t>
      </w:r>
    </w:p>
    <w:p w14:paraId="62B90BB4" w14:textId="77777777" w:rsidR="00615C59" w:rsidRDefault="00615C59" w:rsidP="0048252C">
      <w:pPr>
        <w:suppressAutoHyphens/>
        <w:ind w:left="1418" w:right="737"/>
        <w:jc w:val="both"/>
        <w:rPr>
          <w:sz w:val="20"/>
        </w:rPr>
      </w:pPr>
    </w:p>
    <w:p w14:paraId="77717D8D" w14:textId="254E69DA" w:rsidR="00996D77" w:rsidRDefault="00066DA1" w:rsidP="00293D29">
      <w:pPr>
        <w:ind w:firstLine="709"/>
      </w:pPr>
      <w:sdt>
        <w:sdtPr>
          <w:id w:val="1707610771"/>
          <w14:checkbox>
            <w14:checked w14:val="0"/>
            <w14:checkedState w14:val="2612" w14:font="MS Gothic"/>
            <w14:uncheckedState w14:val="2610" w14:font="MS Gothic"/>
          </w14:checkbox>
        </w:sdtPr>
        <w:sdtEndPr/>
        <w:sdtContent>
          <w:r w:rsidR="00996D77">
            <w:rPr>
              <w:rFonts w:ascii="MS Gothic" w:eastAsia="MS Gothic" w:hAnsi="MS Gothic" w:hint="eastAsia"/>
            </w:rPr>
            <w:t>☐</w:t>
          </w:r>
        </w:sdtContent>
      </w:sdt>
      <w:r w:rsidR="00996D77">
        <w:t xml:space="preserve"> </w:t>
      </w:r>
      <w:r w:rsidR="00996D77">
        <w:tab/>
      </w:r>
      <w:r w:rsidR="00996D77" w:rsidRPr="00996D77">
        <w:rPr>
          <w:b/>
          <w:bCs/>
          <w:sz w:val="20"/>
          <w:szCs w:val="18"/>
        </w:rPr>
        <w:t>Beachtung Besserstellungsverbot</w:t>
      </w:r>
    </w:p>
    <w:p w14:paraId="03BA30B7" w14:textId="13A2ACFC" w:rsidR="00996D77" w:rsidRDefault="00996D77" w:rsidP="00996D77">
      <w:pPr>
        <w:suppressAutoHyphens/>
        <w:ind w:left="1418" w:right="737" w:firstLine="7"/>
        <w:jc w:val="both"/>
        <w:rPr>
          <w:sz w:val="20"/>
        </w:rPr>
      </w:pPr>
      <w:r>
        <w:rPr>
          <w:sz w:val="20"/>
        </w:rPr>
        <w:t>Mir/uns ist bekannt, dass das Besserstellungsverbot aus Nr. 1.3 ANBest-P zu beachten ist.</w:t>
      </w:r>
    </w:p>
    <w:p w14:paraId="204C1830" w14:textId="77777777" w:rsidR="00996D77" w:rsidRDefault="00996D77" w:rsidP="0048252C">
      <w:pPr>
        <w:suppressAutoHyphens/>
        <w:ind w:left="1418" w:right="737"/>
        <w:jc w:val="both"/>
        <w:rPr>
          <w:sz w:val="20"/>
        </w:rPr>
      </w:pPr>
    </w:p>
    <w:p w14:paraId="054B9E8F" w14:textId="3184D64F" w:rsidR="009E5F2F" w:rsidRPr="009E5F2F" w:rsidRDefault="00066DA1" w:rsidP="009E5F2F">
      <w:pPr>
        <w:suppressAutoHyphens/>
        <w:ind w:right="737" w:firstLine="709"/>
        <w:jc w:val="both"/>
      </w:pPr>
      <w:sdt>
        <w:sdtPr>
          <w:id w:val="-1827044638"/>
          <w14:checkbox>
            <w14:checked w14:val="0"/>
            <w14:checkedState w14:val="2612" w14:font="MS Gothic"/>
            <w14:uncheckedState w14:val="2610" w14:font="MS Gothic"/>
          </w14:checkbox>
        </w:sdtPr>
        <w:sdtEndPr/>
        <w:sdtContent>
          <w:r w:rsidR="009E5F2F">
            <w:rPr>
              <w:rFonts w:ascii="MS Gothic" w:eastAsia="MS Gothic" w:hAnsi="MS Gothic" w:hint="eastAsia"/>
            </w:rPr>
            <w:t>☐</w:t>
          </w:r>
        </w:sdtContent>
      </w:sdt>
      <w:r w:rsidR="009E5F2F">
        <w:t xml:space="preserve"> </w:t>
      </w:r>
      <w:r w:rsidR="009E5F2F">
        <w:tab/>
      </w:r>
      <w:r w:rsidR="009E5F2F" w:rsidRPr="009E5F2F">
        <w:rPr>
          <w:b/>
          <w:bCs/>
          <w:sz w:val="20"/>
        </w:rPr>
        <w:t>Einhaltung Vergaberecht</w:t>
      </w:r>
    </w:p>
    <w:p w14:paraId="306AD060" w14:textId="1BF70A9C" w:rsidR="009E5F2F" w:rsidRDefault="009E5F2F" w:rsidP="009E5F2F">
      <w:pPr>
        <w:suppressAutoHyphens/>
        <w:ind w:left="1418" w:right="737"/>
        <w:jc w:val="both"/>
        <w:rPr>
          <w:sz w:val="20"/>
        </w:rPr>
      </w:pPr>
      <w:r w:rsidRPr="009E5F2F">
        <w:rPr>
          <w:sz w:val="20"/>
        </w:rPr>
        <w:t>Mir/Uns ist bekannt, dass bei der Erteilung von Aufträgen grundsätzlich die LHO sowie Nr. 3 der jeweils einschlägigen Allgemeinen Nebenbestimmungen (AN-Best-P oder ANBest-GK) zu beachten sind. Die Vergabeverfahren werden ausführlich und nachvollziehbar dokumentiert, alle Bekanntmachungen nach nationalem oder EU-Vergaberecht werden in der Hessischen Ausschreibungsdatenbank (HAD) bei der Auftragsberatungsstelle Hessen e.V., Karl-Glässing-Str. 8, 65183 Wiesbaden, Tel: 0611-974 588-0, Internet: www.had.de veröffentlicht (Pflichtbekanntmachung).</w:t>
      </w:r>
    </w:p>
    <w:p w14:paraId="42FD9600" w14:textId="77777777" w:rsidR="00B236FC" w:rsidRPr="004D679A" w:rsidRDefault="00B236FC" w:rsidP="004D679A">
      <w:pPr>
        <w:suppressAutoHyphens/>
        <w:ind w:left="1418" w:right="737"/>
        <w:jc w:val="both"/>
        <w:rPr>
          <w:sz w:val="20"/>
        </w:rPr>
      </w:pPr>
    </w:p>
    <w:p w14:paraId="7D20DBF0" w14:textId="041AEB63" w:rsidR="0048252C" w:rsidRDefault="00066DA1" w:rsidP="0048252C">
      <w:pPr>
        <w:suppressAutoHyphens/>
        <w:ind w:right="737" w:firstLine="709"/>
      </w:pPr>
      <w:sdt>
        <w:sdtPr>
          <w:id w:val="1039700715"/>
          <w14:checkbox>
            <w14:checked w14:val="0"/>
            <w14:checkedState w14:val="2612" w14:font="MS Gothic"/>
            <w14:uncheckedState w14:val="2610" w14:font="MS Gothic"/>
          </w14:checkbox>
        </w:sdtPr>
        <w:sdtEndPr/>
        <w:sdtContent>
          <w:r w:rsidR="0048252C">
            <w:rPr>
              <w:rFonts w:ascii="MS Gothic" w:eastAsia="MS Gothic" w:hAnsi="MS Gothic" w:hint="eastAsia"/>
            </w:rPr>
            <w:t>☐</w:t>
          </w:r>
        </w:sdtContent>
      </w:sdt>
      <w:r w:rsidR="0048252C">
        <w:t xml:space="preserve"> </w:t>
      </w:r>
      <w:r w:rsidR="0048252C">
        <w:tab/>
      </w:r>
      <w:r w:rsidR="00C9670F" w:rsidRPr="00C9670F">
        <w:rPr>
          <w:b/>
          <w:bCs/>
          <w:sz w:val="20"/>
          <w:szCs w:val="18"/>
        </w:rPr>
        <w:t>Nichteinhaltung der dem Vorhaben zugrunde liegenden Bestimmungen</w:t>
      </w:r>
    </w:p>
    <w:p w14:paraId="580CCDCE" w14:textId="37EA7944" w:rsidR="004B1D81" w:rsidRDefault="00C9670F" w:rsidP="00B14814">
      <w:pPr>
        <w:suppressAutoHyphens/>
        <w:ind w:left="1418" w:right="737"/>
        <w:jc w:val="both"/>
        <w:rPr>
          <w:sz w:val="20"/>
        </w:rPr>
      </w:pPr>
      <w:r w:rsidRPr="00C9670F">
        <w:rPr>
          <w:sz w:val="20"/>
        </w:rPr>
        <w:t>Mir/Uns ist bekannt, dass die Nichteinhaltung der dem Vorhaben zugrunde liegenden Bestimmungen und der Auflagen des Zuwendungsbescheides zu einem teilweisen oder vollständigen Widerruf des Zuwendungsbescheides und damit zu einer Rückforderung der Zuwendung führen kann.</w:t>
      </w:r>
    </w:p>
    <w:p w14:paraId="483C114F" w14:textId="2A9CA7CB" w:rsidR="004D679A" w:rsidRDefault="004D679A">
      <w:pPr>
        <w:rPr>
          <w:sz w:val="20"/>
        </w:rPr>
      </w:pPr>
      <w:r>
        <w:rPr>
          <w:sz w:val="20"/>
        </w:rPr>
        <w:br w:type="page"/>
      </w:r>
    </w:p>
    <w:p w14:paraId="0C1740E8" w14:textId="0F4A064F" w:rsidR="0048252C" w:rsidRDefault="00066DA1" w:rsidP="00615C59">
      <w:pPr>
        <w:ind w:firstLine="709"/>
      </w:pPr>
      <w:sdt>
        <w:sdtPr>
          <w:id w:val="126755570"/>
          <w14:checkbox>
            <w14:checked w14:val="0"/>
            <w14:checkedState w14:val="2612" w14:font="MS Gothic"/>
            <w14:uncheckedState w14:val="2610" w14:font="MS Gothic"/>
          </w14:checkbox>
        </w:sdtPr>
        <w:sdtEndPr/>
        <w:sdtContent>
          <w:r w:rsidR="0048252C">
            <w:rPr>
              <w:rFonts w:ascii="MS Gothic" w:eastAsia="MS Gothic" w:hAnsi="MS Gothic" w:hint="eastAsia"/>
            </w:rPr>
            <w:t>☐</w:t>
          </w:r>
        </w:sdtContent>
      </w:sdt>
      <w:r w:rsidR="0048252C">
        <w:t xml:space="preserve"> </w:t>
      </w:r>
      <w:r w:rsidR="0048252C">
        <w:tab/>
      </w:r>
      <w:r w:rsidR="00C9670F" w:rsidRPr="00C9670F">
        <w:rPr>
          <w:b/>
          <w:bCs/>
          <w:sz w:val="20"/>
          <w:szCs w:val="18"/>
        </w:rPr>
        <w:t>Leistungsfähigkeit zur Erfüllung der einzuhaltenden Bedingunge</w:t>
      </w:r>
      <w:r w:rsidR="00C9670F">
        <w:rPr>
          <w:b/>
          <w:bCs/>
          <w:sz w:val="20"/>
          <w:szCs w:val="18"/>
        </w:rPr>
        <w:t>n</w:t>
      </w:r>
    </w:p>
    <w:p w14:paraId="7321CD55" w14:textId="380F09D9" w:rsidR="0048252C" w:rsidRDefault="00C9670F" w:rsidP="00B14814">
      <w:pPr>
        <w:suppressAutoHyphens/>
        <w:ind w:left="1418" w:right="737"/>
        <w:jc w:val="both"/>
        <w:rPr>
          <w:sz w:val="20"/>
        </w:rPr>
      </w:pPr>
      <w:r w:rsidRPr="00C9670F">
        <w:rPr>
          <w:sz w:val="20"/>
        </w:rPr>
        <w:t>Mir/Uns ist bekannt, dass ich/wir über die administrative, finanzielle und operationelle Leistungsfähigkeit zur Erfüllung der einzuhaltenden Bedingungen verfügen muss/müssen</w:t>
      </w:r>
      <w:r>
        <w:rPr>
          <w:sz w:val="20"/>
        </w:rPr>
        <w:t>.</w:t>
      </w:r>
      <w:r w:rsidR="00503F15">
        <w:rPr>
          <w:sz w:val="20"/>
        </w:rPr>
        <w:t xml:space="preserve"> Ich bestätige, dass die Gesamtfinanzierung des Vorhabens sichergestellt ist. </w:t>
      </w:r>
    </w:p>
    <w:p w14:paraId="3678FA91" w14:textId="77777777" w:rsidR="00427D84" w:rsidRDefault="00427D84" w:rsidP="00B14814">
      <w:pPr>
        <w:suppressAutoHyphens/>
        <w:ind w:left="1418" w:right="737"/>
        <w:jc w:val="both"/>
        <w:rPr>
          <w:sz w:val="20"/>
        </w:rPr>
      </w:pPr>
    </w:p>
    <w:p w14:paraId="03078CFA" w14:textId="40E5F3EA" w:rsidR="0048252C" w:rsidRDefault="00066DA1" w:rsidP="0048252C">
      <w:pPr>
        <w:suppressAutoHyphens/>
        <w:ind w:right="737" w:firstLine="709"/>
      </w:pPr>
      <w:sdt>
        <w:sdtPr>
          <w:id w:val="-86002116"/>
          <w14:checkbox>
            <w14:checked w14:val="0"/>
            <w14:checkedState w14:val="2612" w14:font="MS Gothic"/>
            <w14:uncheckedState w14:val="2610" w14:font="MS Gothic"/>
          </w14:checkbox>
        </w:sdtPr>
        <w:sdtEndPr/>
        <w:sdtContent>
          <w:r w:rsidR="00970317">
            <w:rPr>
              <w:rFonts w:ascii="MS Gothic" w:eastAsia="MS Gothic" w:hAnsi="MS Gothic" w:hint="eastAsia"/>
            </w:rPr>
            <w:t>☐</w:t>
          </w:r>
        </w:sdtContent>
      </w:sdt>
      <w:r w:rsidR="0048252C">
        <w:t xml:space="preserve"> </w:t>
      </w:r>
      <w:r w:rsidR="0048252C">
        <w:tab/>
      </w:r>
      <w:r w:rsidR="00C9670F" w:rsidRPr="00C9670F">
        <w:rPr>
          <w:b/>
          <w:bCs/>
          <w:sz w:val="20"/>
          <w:szCs w:val="18"/>
        </w:rPr>
        <w:t>Zahlungsfähigkeit</w:t>
      </w:r>
    </w:p>
    <w:p w14:paraId="53B81056" w14:textId="05A247F2" w:rsidR="0048252C" w:rsidRDefault="00C9670F" w:rsidP="00B14814">
      <w:pPr>
        <w:suppressAutoHyphens/>
        <w:ind w:left="1418" w:right="737"/>
        <w:jc w:val="both"/>
        <w:rPr>
          <w:sz w:val="20"/>
        </w:rPr>
      </w:pPr>
      <w:r w:rsidRPr="00C9670F">
        <w:rPr>
          <w:sz w:val="20"/>
        </w:rPr>
        <w:t>Ich erkläre/Wir erklären, dass ich/wir zahlungsfähig bin/sind und über mein/unser Vermögen kein Insolvenzverfahren oder ein vergleichbares gesetzliches Verfahren eröffnet oder die Eröffnung beantragt oder dieser Antrag mangels Masse abgelehnt wurde. Ich bestätige/Wir bestätigen außerdem, dass keine Zwangsvollstreckungen oder eidesstattliche Versicherungen vorliegen. Ich erkläre/Wir erklären auch, dass ich mich/wir uns nicht in Liquidation befinde/befinden.</w:t>
      </w:r>
    </w:p>
    <w:p w14:paraId="4427C0B4" w14:textId="77777777" w:rsidR="0048252C" w:rsidRPr="004D679A" w:rsidRDefault="0048252C" w:rsidP="004D679A">
      <w:pPr>
        <w:suppressAutoHyphens/>
        <w:ind w:left="1418" w:right="737"/>
        <w:jc w:val="both"/>
        <w:rPr>
          <w:sz w:val="20"/>
        </w:rPr>
      </w:pPr>
    </w:p>
    <w:p w14:paraId="44189687" w14:textId="34E8B3C8" w:rsidR="0048252C" w:rsidRDefault="00066DA1" w:rsidP="0048252C">
      <w:pPr>
        <w:suppressAutoHyphens/>
        <w:ind w:right="737" w:firstLine="709"/>
      </w:pPr>
      <w:sdt>
        <w:sdtPr>
          <w:id w:val="-1140111693"/>
          <w14:checkbox>
            <w14:checked w14:val="0"/>
            <w14:checkedState w14:val="2612" w14:font="MS Gothic"/>
            <w14:uncheckedState w14:val="2610" w14:font="MS Gothic"/>
          </w14:checkbox>
        </w:sdtPr>
        <w:sdtEndPr/>
        <w:sdtContent>
          <w:r w:rsidR="0048252C">
            <w:rPr>
              <w:rFonts w:ascii="MS Gothic" w:eastAsia="MS Gothic" w:hAnsi="MS Gothic" w:hint="eastAsia"/>
            </w:rPr>
            <w:t>☐</w:t>
          </w:r>
        </w:sdtContent>
      </w:sdt>
      <w:r w:rsidR="0048252C">
        <w:t xml:space="preserve"> </w:t>
      </w:r>
      <w:r w:rsidR="0048252C">
        <w:tab/>
      </w:r>
      <w:r w:rsidR="00C9670F" w:rsidRPr="00C9670F">
        <w:rPr>
          <w:b/>
          <w:bCs/>
          <w:sz w:val="20"/>
          <w:szCs w:val="18"/>
        </w:rPr>
        <w:t>Subventionserheblichkei</w:t>
      </w:r>
      <w:r w:rsidR="00C9670F">
        <w:rPr>
          <w:b/>
          <w:bCs/>
          <w:sz w:val="20"/>
          <w:szCs w:val="18"/>
        </w:rPr>
        <w:t>t</w:t>
      </w:r>
    </w:p>
    <w:p w14:paraId="7E538A69" w14:textId="48A27CD5" w:rsidR="0048252C" w:rsidRDefault="00C9670F" w:rsidP="00B14814">
      <w:pPr>
        <w:suppressAutoHyphens/>
        <w:ind w:left="1418" w:right="737"/>
        <w:jc w:val="both"/>
        <w:rPr>
          <w:sz w:val="20"/>
        </w:rPr>
      </w:pPr>
      <w:r w:rsidRPr="00C9670F">
        <w:rPr>
          <w:sz w:val="20"/>
        </w:rPr>
        <w:t>Mir/Uns ist bekannt, dass die in diesem Antrag und den begleitenden Unterlagen gemachten Angaben und anzugebenden Tatsachen subventionserheblich im Sinne des § 264 des Strafgesetzbuches sind. Mir/Uns sind weiterhin die in § 4 des Subventionsgesetzes vom 29.07.1976 (BGBl. I S. 2038) in Verbindung mit § 1 des Hessischen Subventionsgesetzes vom 18.05.1977 (GVBl. I S. 199) genannten Umstände bekannt, wonach insbesondere Scheingeschäfte und Scheinhandlungen für die Bewilligung, Gewährung, Rückforderung, Weitergewährung oder das Belassen einer Subvention oder eines Subventionsvorteils erheblich sind. Maßgebend ist der Sachverhalt, der durch ein Scheingeschäft oder eine Scheinhandlung verdeckt wird</w:t>
      </w:r>
      <w:r w:rsidR="0048252C">
        <w:rPr>
          <w:sz w:val="20"/>
        </w:rPr>
        <w:t>.</w:t>
      </w:r>
      <w:r w:rsidR="002503B1">
        <w:rPr>
          <w:sz w:val="20"/>
        </w:rPr>
        <w:t xml:space="preserve"> </w:t>
      </w:r>
    </w:p>
    <w:p w14:paraId="095EAD69" w14:textId="77777777" w:rsidR="0048252C" w:rsidRPr="004D679A" w:rsidRDefault="0048252C" w:rsidP="004D679A">
      <w:pPr>
        <w:suppressAutoHyphens/>
        <w:ind w:left="1418" w:right="737"/>
        <w:jc w:val="both"/>
        <w:rPr>
          <w:sz w:val="20"/>
        </w:rPr>
      </w:pPr>
    </w:p>
    <w:p w14:paraId="102F42EE" w14:textId="298C2815" w:rsidR="0048252C" w:rsidRDefault="00066DA1" w:rsidP="0048252C">
      <w:pPr>
        <w:suppressAutoHyphens/>
        <w:ind w:right="737" w:firstLine="709"/>
      </w:pPr>
      <w:sdt>
        <w:sdtPr>
          <w:id w:val="470867696"/>
          <w14:checkbox>
            <w14:checked w14:val="0"/>
            <w14:checkedState w14:val="2612" w14:font="MS Gothic"/>
            <w14:uncheckedState w14:val="2610" w14:font="MS Gothic"/>
          </w14:checkbox>
        </w:sdtPr>
        <w:sdtEndPr/>
        <w:sdtContent>
          <w:r w:rsidR="0048252C">
            <w:rPr>
              <w:rFonts w:ascii="MS Gothic" w:eastAsia="MS Gothic" w:hAnsi="MS Gothic" w:hint="eastAsia"/>
            </w:rPr>
            <w:t>☐</w:t>
          </w:r>
        </w:sdtContent>
      </w:sdt>
      <w:r w:rsidR="0048252C">
        <w:t xml:space="preserve"> </w:t>
      </w:r>
      <w:r w:rsidR="0048252C">
        <w:tab/>
      </w:r>
      <w:r w:rsidR="00BE0520" w:rsidRPr="00BE0520">
        <w:rPr>
          <w:b/>
          <w:bCs/>
          <w:sz w:val="20"/>
          <w:szCs w:val="18"/>
        </w:rPr>
        <w:t>Gewährung einer Zuwendung</w:t>
      </w:r>
    </w:p>
    <w:p w14:paraId="00275744" w14:textId="4B12347E" w:rsidR="0048252C" w:rsidRDefault="00BE0520" w:rsidP="00B14814">
      <w:pPr>
        <w:suppressAutoHyphens/>
        <w:ind w:left="1418" w:right="737"/>
        <w:jc w:val="both"/>
        <w:rPr>
          <w:sz w:val="20"/>
        </w:rPr>
      </w:pPr>
      <w:r w:rsidRPr="00BE0520">
        <w:rPr>
          <w:sz w:val="20"/>
        </w:rPr>
        <w:t>Mir/Uns ist bekannt, dass auf die Gewährung einer Zuwendung kein Rechtsanspruch besteht und auch nicht durch Antragstellung begründet wird.</w:t>
      </w:r>
    </w:p>
    <w:p w14:paraId="6FDE65B1" w14:textId="77777777" w:rsidR="0048252C" w:rsidRPr="00B14814" w:rsidRDefault="0048252C" w:rsidP="00B14814">
      <w:pPr>
        <w:suppressAutoHyphens/>
        <w:ind w:left="1418" w:right="737"/>
        <w:jc w:val="both"/>
        <w:rPr>
          <w:sz w:val="20"/>
        </w:rPr>
      </w:pPr>
    </w:p>
    <w:p w14:paraId="41F01C9B" w14:textId="4FD38DCE" w:rsidR="0048252C" w:rsidRDefault="00066DA1" w:rsidP="0048252C">
      <w:pPr>
        <w:suppressAutoHyphens/>
        <w:ind w:right="737" w:firstLine="709"/>
      </w:pPr>
      <w:sdt>
        <w:sdtPr>
          <w:id w:val="1829785496"/>
          <w14:checkbox>
            <w14:checked w14:val="0"/>
            <w14:checkedState w14:val="2612" w14:font="MS Gothic"/>
            <w14:uncheckedState w14:val="2610" w14:font="MS Gothic"/>
          </w14:checkbox>
        </w:sdtPr>
        <w:sdtEndPr/>
        <w:sdtContent>
          <w:r w:rsidR="0048252C">
            <w:rPr>
              <w:rFonts w:ascii="MS Gothic" w:eastAsia="MS Gothic" w:hAnsi="MS Gothic" w:hint="eastAsia"/>
            </w:rPr>
            <w:t>☐</w:t>
          </w:r>
        </w:sdtContent>
      </w:sdt>
      <w:r w:rsidR="0048252C">
        <w:t xml:space="preserve"> </w:t>
      </w:r>
      <w:r w:rsidR="0048252C">
        <w:tab/>
      </w:r>
      <w:r w:rsidR="00BE0520" w:rsidRPr="00BE0520">
        <w:rPr>
          <w:b/>
          <w:bCs/>
          <w:sz w:val="20"/>
          <w:szCs w:val="18"/>
        </w:rPr>
        <w:t>Datenschutz- und Informationsfreiheit</w:t>
      </w:r>
    </w:p>
    <w:p w14:paraId="33862FF7" w14:textId="12763839" w:rsidR="0048252C" w:rsidRDefault="00BE0520" w:rsidP="00B14814">
      <w:pPr>
        <w:suppressAutoHyphens/>
        <w:ind w:left="1418" w:right="737"/>
        <w:jc w:val="both"/>
        <w:rPr>
          <w:sz w:val="20"/>
        </w:rPr>
      </w:pPr>
      <w:r w:rsidRPr="00BE0520">
        <w:rPr>
          <w:sz w:val="20"/>
        </w:rPr>
        <w:t>Mir/Uns ist bekannt und ich willige/wir willigen ein, dass die aus dem Antrag ersichtlichen Daten sowie die im Zusammenhang mit dem Förderverfahren der Bewilligungsstelle zur Kenntnis gelangten Daten unter Beachtung des Hessischen Datenschutz- und Informationsfreiheitsgesetzes in der jeweils geltenden Fassung auf Datenträgern verarbeitet, insbesondere gespeichert und weitergegeben sowie für die Begleitung, die Bewertung der Wirksamkeit und Wirtschaftlichkeit der Förderung sowie die laufende Untersuchung und Verbesserung der Förderverfahren ausgewertet und Auswertungsergebnisse anonymisiert veröffentlicht werden können.</w:t>
      </w:r>
    </w:p>
    <w:p w14:paraId="504F98CB" w14:textId="4F3E4EDE" w:rsidR="007842F7" w:rsidRDefault="007842F7" w:rsidP="004D679A">
      <w:pPr>
        <w:suppressAutoHyphens/>
        <w:ind w:left="1418" w:right="737"/>
        <w:jc w:val="both"/>
        <w:rPr>
          <w:sz w:val="20"/>
        </w:rPr>
      </w:pPr>
    </w:p>
    <w:p w14:paraId="5C8A98D7" w14:textId="6169986C" w:rsidR="0089552A" w:rsidRPr="0089552A" w:rsidRDefault="0089552A" w:rsidP="0089552A">
      <w:pPr>
        <w:suppressAutoHyphens/>
        <w:ind w:left="1418" w:right="737"/>
        <w:jc w:val="both"/>
        <w:rPr>
          <w:sz w:val="20"/>
        </w:rPr>
      </w:pPr>
      <w:bookmarkStart w:id="8" w:name="_Hlk209185382"/>
      <w:r w:rsidRPr="0089552A">
        <w:rPr>
          <w:sz w:val="20"/>
        </w:rPr>
        <w:t xml:space="preserve">Nähere Informationen zum Datenschutz </w:t>
      </w:r>
      <w:r w:rsidR="00CF4BCA">
        <w:rPr>
          <w:sz w:val="20"/>
        </w:rPr>
        <w:t xml:space="preserve">der WIBank </w:t>
      </w:r>
      <w:r w:rsidRPr="0089552A">
        <w:rPr>
          <w:sz w:val="20"/>
        </w:rPr>
        <w:t>können dem Informationsblatt „Datenschutzhinweise für Kunden und andere Betroffene“ entnommen werden.</w:t>
      </w:r>
    </w:p>
    <w:bookmarkEnd w:id="8"/>
    <w:p w14:paraId="1124D7CD" w14:textId="77777777" w:rsidR="0089552A" w:rsidRDefault="0089552A" w:rsidP="0089552A">
      <w:pPr>
        <w:autoSpaceDE w:val="0"/>
        <w:autoSpaceDN w:val="0"/>
        <w:adjustRightInd w:val="0"/>
        <w:ind w:left="709" w:firstLine="709"/>
        <w:rPr>
          <w:rFonts w:ascii="ArialMT" w:hAnsi="ArialMT" w:cs="ArialMT"/>
          <w:sz w:val="18"/>
          <w:szCs w:val="18"/>
        </w:rPr>
      </w:pPr>
    </w:p>
    <w:p w14:paraId="1F1C63E0" w14:textId="06288BDF" w:rsidR="0048252C" w:rsidRDefault="00066DA1" w:rsidP="00D83FC3">
      <w:pPr>
        <w:suppressAutoHyphens/>
        <w:ind w:right="737" w:firstLine="709"/>
      </w:pPr>
      <w:sdt>
        <w:sdtPr>
          <w:id w:val="-1352253103"/>
          <w14:checkbox>
            <w14:checked w14:val="0"/>
            <w14:checkedState w14:val="2612" w14:font="MS Gothic"/>
            <w14:uncheckedState w14:val="2610" w14:font="MS Gothic"/>
          </w14:checkbox>
        </w:sdtPr>
        <w:sdtEndPr/>
        <w:sdtContent>
          <w:r w:rsidR="0048252C">
            <w:rPr>
              <w:rFonts w:ascii="MS Gothic" w:eastAsia="MS Gothic" w:hAnsi="MS Gothic" w:hint="eastAsia"/>
            </w:rPr>
            <w:t>☐</w:t>
          </w:r>
        </w:sdtContent>
      </w:sdt>
      <w:r w:rsidR="0048252C">
        <w:t xml:space="preserve"> </w:t>
      </w:r>
      <w:r w:rsidR="0048252C">
        <w:tab/>
      </w:r>
      <w:r w:rsidR="00BE0520" w:rsidRPr="00BE0520">
        <w:rPr>
          <w:b/>
          <w:bCs/>
          <w:sz w:val="20"/>
          <w:szCs w:val="18"/>
        </w:rPr>
        <w:t>Information der Öffentlichkei</w:t>
      </w:r>
      <w:r w:rsidR="00BE0520">
        <w:rPr>
          <w:b/>
          <w:bCs/>
          <w:sz w:val="20"/>
          <w:szCs w:val="18"/>
        </w:rPr>
        <w:t>t</w:t>
      </w:r>
    </w:p>
    <w:p w14:paraId="1F305495" w14:textId="650B00C6" w:rsidR="0048252C" w:rsidRDefault="00BE0520" w:rsidP="00B14814">
      <w:pPr>
        <w:suppressAutoHyphens/>
        <w:ind w:left="1418" w:right="737"/>
        <w:jc w:val="both"/>
        <w:rPr>
          <w:sz w:val="20"/>
        </w:rPr>
      </w:pPr>
      <w:r w:rsidRPr="00BE0520">
        <w:rPr>
          <w:sz w:val="20"/>
        </w:rPr>
        <w:t>Ich bin/Wir sind damit einverstanden, dass das Land Hessen, die Wirtschafts- und Infrastrukturbank Hessen und weitere an der Förderung beteiligte Stellen im Falle der Förderung über mein/unser Vorhaben</w:t>
      </w:r>
      <w:r w:rsidR="004C035B">
        <w:rPr>
          <w:sz w:val="20"/>
        </w:rPr>
        <w:t>, insbesondere Name, Höhe des Zuschusses</w:t>
      </w:r>
      <w:r w:rsidRPr="00BE0520">
        <w:rPr>
          <w:sz w:val="20"/>
        </w:rPr>
        <w:t xml:space="preserve"> bei Bedarf im Rahmen von Veröffentlichungen oder Presseerklärungen informieren.</w:t>
      </w:r>
    </w:p>
    <w:p w14:paraId="724AEEE0" w14:textId="77777777" w:rsidR="0048252C" w:rsidRPr="004D679A" w:rsidRDefault="0048252C" w:rsidP="004D679A">
      <w:pPr>
        <w:suppressAutoHyphens/>
        <w:ind w:left="1418" w:right="737"/>
        <w:jc w:val="both"/>
        <w:rPr>
          <w:sz w:val="20"/>
        </w:rPr>
      </w:pPr>
    </w:p>
    <w:p w14:paraId="015605A6" w14:textId="0604319A" w:rsidR="009E5F2F" w:rsidRPr="009E5F2F" w:rsidRDefault="00066DA1" w:rsidP="009E5F2F">
      <w:pPr>
        <w:suppressAutoHyphens/>
        <w:ind w:right="737" w:firstLine="709"/>
        <w:rPr>
          <w:sz w:val="20"/>
        </w:rPr>
      </w:pPr>
      <w:sdt>
        <w:sdtPr>
          <w:id w:val="2066909937"/>
          <w14:checkbox>
            <w14:checked w14:val="0"/>
            <w14:checkedState w14:val="2612" w14:font="MS Gothic"/>
            <w14:uncheckedState w14:val="2610" w14:font="MS Gothic"/>
          </w14:checkbox>
        </w:sdtPr>
        <w:sdtEndPr/>
        <w:sdtContent>
          <w:r w:rsidR="00615C59">
            <w:rPr>
              <w:rFonts w:ascii="MS Gothic" w:eastAsia="MS Gothic" w:hAnsi="MS Gothic" w:hint="eastAsia"/>
            </w:rPr>
            <w:t>☐</w:t>
          </w:r>
        </w:sdtContent>
      </w:sdt>
      <w:r w:rsidR="00615C59">
        <w:t xml:space="preserve"> </w:t>
      </w:r>
      <w:r w:rsidR="00615C59">
        <w:tab/>
      </w:r>
      <w:r w:rsidR="009E5F2F" w:rsidRPr="009E5F2F">
        <w:rPr>
          <w:b/>
          <w:bCs/>
          <w:sz w:val="20"/>
        </w:rPr>
        <w:t>Gesamtschuldnerisch</w:t>
      </w:r>
    </w:p>
    <w:p w14:paraId="5C235ABD" w14:textId="77777777" w:rsidR="009E5F2F" w:rsidRPr="009E5F2F" w:rsidRDefault="009E5F2F" w:rsidP="009E5F2F">
      <w:pPr>
        <w:suppressAutoHyphens/>
        <w:ind w:left="1418" w:right="737"/>
        <w:rPr>
          <w:sz w:val="20"/>
        </w:rPr>
      </w:pPr>
      <w:r w:rsidRPr="009E5F2F">
        <w:rPr>
          <w:sz w:val="20"/>
        </w:rPr>
        <w:t>Ich hafte/Wir haften gesamtschuldnerisch für die ordnungsgemäße Verwaltung der Projektmittel auch bei einem bevollmächtigten Projektträger. Dies gilt auch für den zu führenden Verwendungsnachweis und eine eventuell erforderliche Rückzahlung von nicht zweckentsprechend verwendeten Fördermitteln.</w:t>
      </w:r>
    </w:p>
    <w:p w14:paraId="7A9C8CBA" w14:textId="77777777" w:rsidR="00A13ADF" w:rsidRDefault="00A13ADF" w:rsidP="00E811FB">
      <w:pPr>
        <w:suppressAutoHyphens/>
        <w:ind w:right="737"/>
        <w:rPr>
          <w:b/>
          <w:bCs/>
          <w:sz w:val="24"/>
          <w:szCs w:val="24"/>
        </w:rPr>
      </w:pPr>
    </w:p>
    <w:p w14:paraId="46F3B0CC" w14:textId="7A03C625" w:rsidR="00615C59" w:rsidRPr="00E811FB" w:rsidRDefault="00615C59" w:rsidP="00615C59">
      <w:pPr>
        <w:rPr>
          <w:b/>
          <w:bCs/>
          <w:sz w:val="20"/>
        </w:rPr>
      </w:pPr>
      <w:r w:rsidRPr="00E811FB">
        <w:rPr>
          <w:b/>
          <w:bCs/>
          <w:sz w:val="20"/>
        </w:rPr>
        <w:lastRenderedPageBreak/>
        <w:t>Liste beigefügter / beizufügender Unterlagen</w:t>
      </w:r>
    </w:p>
    <w:p w14:paraId="3527D2AC" w14:textId="41C6868B" w:rsidR="004B1D81" w:rsidRDefault="00615C59" w:rsidP="00615C59">
      <w:pPr>
        <w:rPr>
          <w:sz w:val="20"/>
        </w:rPr>
      </w:pPr>
      <w:r w:rsidRPr="00615C59">
        <w:rPr>
          <w:sz w:val="20"/>
        </w:rPr>
        <w:t>Hinweis: Die Bewilligungsstelle kann ggf. weitere Unterlagen anfordern, soweit dies für die Beurteilung des Projektes erforderlich ist</w:t>
      </w:r>
      <w:r w:rsidR="00834AA9">
        <w:rPr>
          <w:sz w:val="20"/>
        </w:rPr>
        <w:t>.</w:t>
      </w:r>
    </w:p>
    <w:p w14:paraId="36CCD06D" w14:textId="77777777" w:rsidR="00615C59" w:rsidRDefault="00615C59">
      <w:pPr>
        <w:rPr>
          <w:sz w:val="20"/>
        </w:rPr>
      </w:pPr>
    </w:p>
    <w:p w14:paraId="44E74C12" w14:textId="5DCE2A79" w:rsidR="00615C59" w:rsidRDefault="00066DA1" w:rsidP="00E811FB">
      <w:pPr>
        <w:suppressAutoHyphens/>
        <w:ind w:left="1418" w:right="737" w:hanging="709"/>
        <w:rPr>
          <w:sz w:val="20"/>
          <w:szCs w:val="18"/>
        </w:rPr>
      </w:pPr>
      <w:sdt>
        <w:sdtPr>
          <w:id w:val="-1137332603"/>
          <w14:checkbox>
            <w14:checked w14:val="0"/>
            <w14:checkedState w14:val="2612" w14:font="MS Gothic"/>
            <w14:uncheckedState w14:val="2610" w14:font="MS Gothic"/>
          </w14:checkbox>
        </w:sdtPr>
        <w:sdtEndPr/>
        <w:sdtContent>
          <w:r w:rsidR="004266D3">
            <w:rPr>
              <w:rFonts w:ascii="MS Gothic" w:eastAsia="MS Gothic" w:hAnsi="MS Gothic" w:hint="eastAsia"/>
            </w:rPr>
            <w:t>☐</w:t>
          </w:r>
        </w:sdtContent>
      </w:sdt>
      <w:r w:rsidR="00615C59">
        <w:t xml:space="preserve"> </w:t>
      </w:r>
      <w:r w:rsidR="00615C59">
        <w:tab/>
      </w:r>
      <w:r w:rsidR="009255F2" w:rsidRPr="009255F2">
        <w:rPr>
          <w:sz w:val="20"/>
          <w:szCs w:val="18"/>
        </w:rPr>
        <w:t xml:space="preserve">Konzept, das die geplanten </w:t>
      </w:r>
      <w:r w:rsidR="009255F2">
        <w:rPr>
          <w:sz w:val="20"/>
          <w:szCs w:val="18"/>
        </w:rPr>
        <w:t xml:space="preserve">Lernziele und </w:t>
      </w:r>
      <w:r w:rsidR="009255F2" w:rsidRPr="009255F2">
        <w:rPr>
          <w:sz w:val="20"/>
          <w:szCs w:val="18"/>
        </w:rPr>
        <w:t>Inhalte darstellt</w:t>
      </w:r>
      <w:r w:rsidR="00996D77">
        <w:rPr>
          <w:sz w:val="20"/>
          <w:szCs w:val="18"/>
        </w:rPr>
        <w:t xml:space="preserve"> (gem. </w:t>
      </w:r>
      <w:r w:rsidR="004C035B">
        <w:rPr>
          <w:sz w:val="20"/>
          <w:szCs w:val="18"/>
        </w:rPr>
        <w:t xml:space="preserve">Teil I Ziffer </w:t>
      </w:r>
      <w:r w:rsidR="00996D77">
        <w:rPr>
          <w:sz w:val="20"/>
          <w:szCs w:val="18"/>
        </w:rPr>
        <w:t>6.2 der Förderrichtlinie)</w:t>
      </w:r>
      <w:r w:rsidR="007C31DE">
        <w:rPr>
          <w:sz w:val="20"/>
          <w:szCs w:val="18"/>
        </w:rPr>
        <w:t>; in der Darstellung ist auf die Erfüllung der Vorgaben gem. Teil I Ziffer 6.3 a) bis c) der Förderrichtlinie detailliert einzugehen</w:t>
      </w:r>
    </w:p>
    <w:p w14:paraId="35506451" w14:textId="4EC1D390" w:rsidR="009255F2" w:rsidRDefault="00066DA1" w:rsidP="009255F2">
      <w:pPr>
        <w:suppressAutoHyphens/>
        <w:ind w:left="1418" w:right="737" w:hanging="709"/>
        <w:rPr>
          <w:sz w:val="20"/>
          <w:szCs w:val="18"/>
        </w:rPr>
      </w:pPr>
      <w:sdt>
        <w:sdtPr>
          <w:id w:val="-115210795"/>
          <w14:checkbox>
            <w14:checked w14:val="0"/>
            <w14:checkedState w14:val="2612" w14:font="MS Gothic"/>
            <w14:uncheckedState w14:val="2610" w14:font="MS Gothic"/>
          </w14:checkbox>
        </w:sdtPr>
        <w:sdtEndPr/>
        <w:sdtContent>
          <w:r w:rsidR="009255F2">
            <w:rPr>
              <w:rFonts w:ascii="MS Gothic" w:eastAsia="MS Gothic" w:hAnsi="MS Gothic" w:hint="eastAsia"/>
            </w:rPr>
            <w:t>☐</w:t>
          </w:r>
        </w:sdtContent>
      </w:sdt>
      <w:r w:rsidR="009D342A">
        <w:t xml:space="preserve"> </w:t>
      </w:r>
      <w:r w:rsidR="009D342A">
        <w:tab/>
      </w:r>
      <w:r w:rsidR="009255F2" w:rsidRPr="009255F2">
        <w:rPr>
          <w:sz w:val="20"/>
          <w:szCs w:val="18"/>
        </w:rPr>
        <w:t>Meilenstein- bzw. Umsetzungsplan bis zur Eröffnung bzw. Darstellung Umsetzungsstand bei bereits eröffneten Lernzentren</w:t>
      </w:r>
      <w:r w:rsidR="004C035B">
        <w:rPr>
          <w:sz w:val="20"/>
          <w:szCs w:val="18"/>
        </w:rPr>
        <w:t xml:space="preserve"> (gem. Teil I Ziffer 6.2 b) der Förderrichtlinie)</w:t>
      </w:r>
    </w:p>
    <w:p w14:paraId="5AC780E0" w14:textId="4EE5FC00" w:rsidR="009255F2" w:rsidRDefault="00066DA1" w:rsidP="009255F2">
      <w:pPr>
        <w:suppressAutoHyphens/>
        <w:ind w:left="1418" w:right="737" w:hanging="709"/>
        <w:rPr>
          <w:sz w:val="20"/>
          <w:szCs w:val="18"/>
        </w:rPr>
      </w:pPr>
      <w:sdt>
        <w:sdtPr>
          <w:id w:val="-445928943"/>
          <w14:checkbox>
            <w14:checked w14:val="0"/>
            <w14:checkedState w14:val="2612" w14:font="MS Gothic"/>
            <w14:uncheckedState w14:val="2610" w14:font="MS Gothic"/>
          </w14:checkbox>
        </w:sdtPr>
        <w:sdtEndPr/>
        <w:sdtContent>
          <w:r w:rsidR="009255F2">
            <w:rPr>
              <w:rFonts w:ascii="MS Gothic" w:eastAsia="MS Gothic" w:hAnsi="MS Gothic" w:hint="eastAsia"/>
            </w:rPr>
            <w:t>☐</w:t>
          </w:r>
        </w:sdtContent>
      </w:sdt>
      <w:r w:rsidR="009255F2">
        <w:t xml:space="preserve"> </w:t>
      </w:r>
      <w:r w:rsidR="009255F2">
        <w:tab/>
      </w:r>
      <w:r w:rsidR="009255F2" w:rsidRPr="009255F2">
        <w:rPr>
          <w:sz w:val="20"/>
          <w:szCs w:val="18"/>
        </w:rPr>
        <w:t xml:space="preserve">Kosten- und Finanzierungsplan für mindestens 3 Jahre </w:t>
      </w:r>
      <w:r w:rsidR="004266D3">
        <w:rPr>
          <w:sz w:val="20"/>
          <w:szCs w:val="18"/>
        </w:rPr>
        <w:t xml:space="preserve">und/ oder Anzahl der Jahre für die eine Förderung beantragt wird </w:t>
      </w:r>
      <w:r w:rsidR="009255F2" w:rsidRPr="009255F2">
        <w:rPr>
          <w:sz w:val="20"/>
          <w:szCs w:val="18"/>
        </w:rPr>
        <w:t>inkl. Darstellung Zuwendungen Dritter</w:t>
      </w:r>
    </w:p>
    <w:p w14:paraId="7E35C7D8" w14:textId="34499865" w:rsidR="00146EA8" w:rsidRDefault="00066DA1" w:rsidP="00146EA8">
      <w:pPr>
        <w:suppressAutoHyphens/>
        <w:ind w:left="1418" w:right="737" w:hanging="709"/>
        <w:rPr>
          <w:sz w:val="20"/>
          <w:szCs w:val="18"/>
        </w:rPr>
      </w:pPr>
      <w:sdt>
        <w:sdtPr>
          <w:id w:val="-74591982"/>
          <w14:checkbox>
            <w14:checked w14:val="0"/>
            <w14:checkedState w14:val="2612" w14:font="MS Gothic"/>
            <w14:uncheckedState w14:val="2610" w14:font="MS Gothic"/>
          </w14:checkbox>
        </w:sdtPr>
        <w:sdtEndPr/>
        <w:sdtContent>
          <w:r w:rsidR="00146EA8">
            <w:rPr>
              <w:rFonts w:ascii="MS Gothic" w:eastAsia="MS Gothic" w:hAnsi="MS Gothic" w:hint="eastAsia"/>
            </w:rPr>
            <w:t>☐</w:t>
          </w:r>
        </w:sdtContent>
      </w:sdt>
      <w:r w:rsidR="00146EA8">
        <w:t xml:space="preserve"> </w:t>
      </w:r>
      <w:r w:rsidR="00146EA8">
        <w:tab/>
      </w:r>
      <w:r w:rsidR="00146EA8" w:rsidRPr="00146EA8">
        <w:rPr>
          <w:sz w:val="20"/>
          <w:szCs w:val="18"/>
        </w:rPr>
        <w:t>Detaillierte Darstellung der Personalkosten nach Planstellen inkl. Beschreibung Aufgaben</w:t>
      </w:r>
      <w:r w:rsidR="00BD4D21">
        <w:rPr>
          <w:sz w:val="20"/>
          <w:szCs w:val="18"/>
        </w:rPr>
        <w:t>-</w:t>
      </w:r>
      <w:r w:rsidR="00146EA8" w:rsidRPr="00146EA8">
        <w:rPr>
          <w:sz w:val="20"/>
          <w:szCs w:val="18"/>
        </w:rPr>
        <w:t xml:space="preserve"> und Qualifikationsprofil</w:t>
      </w:r>
    </w:p>
    <w:p w14:paraId="4E8EFB57" w14:textId="35B007CB" w:rsidR="00FD7B54" w:rsidRPr="00E811FB" w:rsidRDefault="00066DA1" w:rsidP="00E811FB">
      <w:pPr>
        <w:suppressAutoHyphens/>
        <w:ind w:left="1418" w:right="737" w:hanging="709"/>
        <w:rPr>
          <w:sz w:val="20"/>
          <w:szCs w:val="18"/>
        </w:rPr>
      </w:pPr>
      <w:sdt>
        <w:sdtPr>
          <w:id w:val="-1805073177"/>
          <w14:checkbox>
            <w14:checked w14:val="0"/>
            <w14:checkedState w14:val="2612" w14:font="MS Gothic"/>
            <w14:uncheckedState w14:val="2610" w14:font="MS Gothic"/>
          </w14:checkbox>
        </w:sdtPr>
        <w:sdtEndPr/>
        <w:sdtContent>
          <w:r w:rsidR="00FD7B54">
            <w:rPr>
              <w:rFonts w:ascii="MS Gothic" w:eastAsia="MS Gothic" w:hAnsi="MS Gothic" w:hint="eastAsia"/>
            </w:rPr>
            <w:t>☐</w:t>
          </w:r>
        </w:sdtContent>
      </w:sdt>
      <w:r w:rsidR="00FD7B54">
        <w:t xml:space="preserve"> </w:t>
      </w:r>
      <w:r w:rsidR="00FD7B54">
        <w:tab/>
      </w:r>
      <w:r w:rsidR="00FD7B54" w:rsidRPr="00FD7B54">
        <w:rPr>
          <w:sz w:val="20"/>
          <w:szCs w:val="18"/>
        </w:rPr>
        <w:t>Erklärung zur Trennung der wirtschaftlichen und nichtwirtschaftlichen Tätigkeiten (Vermeidung von Quersubvent</w:t>
      </w:r>
      <w:r w:rsidR="007D2C02">
        <w:rPr>
          <w:sz w:val="20"/>
          <w:szCs w:val="18"/>
        </w:rPr>
        <w:t>ion</w:t>
      </w:r>
      <w:r w:rsidR="009255F2">
        <w:rPr>
          <w:sz w:val="20"/>
          <w:szCs w:val="18"/>
        </w:rPr>
        <w:t>)</w:t>
      </w:r>
    </w:p>
    <w:p w14:paraId="5C677665" w14:textId="336CA42C" w:rsidR="00615C59" w:rsidRDefault="00066DA1" w:rsidP="00615C59">
      <w:pPr>
        <w:suppressAutoHyphens/>
        <w:ind w:right="737" w:firstLine="709"/>
        <w:rPr>
          <w:sz w:val="20"/>
        </w:rPr>
      </w:pPr>
      <w:sdt>
        <w:sdtPr>
          <w:id w:val="-1399133317"/>
          <w14:checkbox>
            <w14:checked w14:val="0"/>
            <w14:checkedState w14:val="2612" w14:font="MS Gothic"/>
            <w14:uncheckedState w14:val="2610" w14:font="MS Gothic"/>
          </w14:checkbox>
        </w:sdtPr>
        <w:sdtEndPr/>
        <w:sdtContent>
          <w:r w:rsidR="00615C59">
            <w:rPr>
              <w:rFonts w:ascii="MS Gothic" w:eastAsia="MS Gothic" w:hAnsi="MS Gothic" w:hint="eastAsia"/>
            </w:rPr>
            <w:t>☐</w:t>
          </w:r>
        </w:sdtContent>
      </w:sdt>
      <w:r w:rsidR="00615C59">
        <w:t xml:space="preserve"> </w:t>
      </w:r>
      <w:r w:rsidR="00615C59">
        <w:tab/>
      </w:r>
      <w:r w:rsidR="00615C59" w:rsidRPr="00676978">
        <w:rPr>
          <w:sz w:val="20"/>
        </w:rPr>
        <w:t>Erklärung unverschlüsselter E-Mailverkehr</w:t>
      </w:r>
    </w:p>
    <w:p w14:paraId="7AA98F40" w14:textId="1413CA19" w:rsidR="00615C59" w:rsidRDefault="00066DA1" w:rsidP="00615C59">
      <w:pPr>
        <w:suppressAutoHyphens/>
        <w:ind w:right="737" w:firstLine="709"/>
        <w:rPr>
          <w:b/>
          <w:bCs/>
          <w:sz w:val="24"/>
          <w:szCs w:val="24"/>
        </w:rPr>
      </w:pPr>
      <w:sdt>
        <w:sdtPr>
          <w:id w:val="-400208417"/>
          <w14:checkbox>
            <w14:checked w14:val="0"/>
            <w14:checkedState w14:val="2612" w14:font="MS Gothic"/>
            <w14:uncheckedState w14:val="2610" w14:font="MS Gothic"/>
          </w14:checkbox>
        </w:sdtPr>
        <w:sdtEndPr/>
        <w:sdtContent>
          <w:r w:rsidR="00FD7B54">
            <w:rPr>
              <w:rFonts w:ascii="MS Gothic" w:eastAsia="MS Gothic" w:hAnsi="MS Gothic" w:hint="eastAsia"/>
            </w:rPr>
            <w:t>☐</w:t>
          </w:r>
        </w:sdtContent>
      </w:sdt>
      <w:r w:rsidR="00615C59">
        <w:t xml:space="preserve"> </w:t>
      </w:r>
      <w:r w:rsidR="00615C59">
        <w:tab/>
      </w:r>
      <w:r w:rsidR="002A7E69" w:rsidRPr="002C2B13">
        <w:rPr>
          <w:sz w:val="20"/>
        </w:rPr>
        <w:t xml:space="preserve">ggf. </w:t>
      </w:r>
      <w:r w:rsidR="00615C59" w:rsidRPr="002A7E69">
        <w:rPr>
          <w:sz w:val="20"/>
        </w:rPr>
        <w:t>Erklärung</w:t>
      </w:r>
      <w:r w:rsidR="00615C59">
        <w:rPr>
          <w:sz w:val="20"/>
          <w:szCs w:val="18"/>
        </w:rPr>
        <w:t xml:space="preserve"> Russlandsanktion</w:t>
      </w:r>
    </w:p>
    <w:p w14:paraId="719E5ADB" w14:textId="616D4DC9" w:rsidR="00615C59" w:rsidRDefault="00066DA1" w:rsidP="00615C59">
      <w:pPr>
        <w:suppressAutoHyphens/>
        <w:ind w:right="737" w:firstLine="709"/>
        <w:rPr>
          <w:sz w:val="20"/>
        </w:rPr>
      </w:pPr>
      <w:sdt>
        <w:sdtPr>
          <w:id w:val="-600186011"/>
          <w14:checkbox>
            <w14:checked w14:val="0"/>
            <w14:checkedState w14:val="2612" w14:font="MS Gothic"/>
            <w14:uncheckedState w14:val="2610" w14:font="MS Gothic"/>
          </w14:checkbox>
        </w:sdtPr>
        <w:sdtEndPr/>
        <w:sdtContent>
          <w:r w:rsidR="00615C59">
            <w:rPr>
              <w:rFonts w:ascii="MS Gothic" w:eastAsia="MS Gothic" w:hAnsi="MS Gothic" w:hint="eastAsia"/>
            </w:rPr>
            <w:t>☐</w:t>
          </w:r>
        </w:sdtContent>
      </w:sdt>
      <w:r w:rsidR="00615C59">
        <w:t xml:space="preserve"> </w:t>
      </w:r>
      <w:r w:rsidR="00615C59">
        <w:tab/>
      </w:r>
      <w:r w:rsidR="00615C59">
        <w:rPr>
          <w:sz w:val="20"/>
        </w:rPr>
        <w:t>ggf. Handelsregisterauszug</w:t>
      </w:r>
    </w:p>
    <w:p w14:paraId="6310693C" w14:textId="72C26856" w:rsidR="00615C59" w:rsidRDefault="00066DA1" w:rsidP="00615C59">
      <w:pPr>
        <w:suppressAutoHyphens/>
        <w:ind w:left="1418" w:right="737" w:hanging="709"/>
        <w:rPr>
          <w:sz w:val="20"/>
          <w:szCs w:val="18"/>
        </w:rPr>
      </w:pPr>
      <w:sdt>
        <w:sdtPr>
          <w:id w:val="217556421"/>
          <w14:checkbox>
            <w14:checked w14:val="0"/>
            <w14:checkedState w14:val="2612" w14:font="MS Gothic"/>
            <w14:uncheckedState w14:val="2610" w14:font="MS Gothic"/>
          </w14:checkbox>
        </w:sdtPr>
        <w:sdtEndPr/>
        <w:sdtContent>
          <w:r w:rsidR="00615C59">
            <w:rPr>
              <w:rFonts w:ascii="MS Gothic" w:eastAsia="MS Gothic" w:hAnsi="MS Gothic" w:hint="eastAsia"/>
            </w:rPr>
            <w:t>☐</w:t>
          </w:r>
        </w:sdtContent>
      </w:sdt>
      <w:r w:rsidR="00615C59">
        <w:t xml:space="preserve"> </w:t>
      </w:r>
      <w:r w:rsidR="00615C59">
        <w:tab/>
      </w:r>
      <w:r w:rsidR="00A5514D">
        <w:rPr>
          <w:sz w:val="20"/>
          <w:szCs w:val="18"/>
        </w:rPr>
        <w:t xml:space="preserve">ggf. </w:t>
      </w:r>
      <w:r w:rsidR="00615C59" w:rsidRPr="00615C59">
        <w:rPr>
          <w:sz w:val="20"/>
          <w:szCs w:val="18"/>
        </w:rPr>
        <w:t xml:space="preserve">Legitimationsnachweis der vertretungsberechtigten Personen </w:t>
      </w:r>
    </w:p>
    <w:p w14:paraId="2E6B5D7E" w14:textId="7304A00B" w:rsidR="00A5514D" w:rsidRDefault="00066DA1" w:rsidP="00A5514D">
      <w:pPr>
        <w:suppressAutoHyphens/>
        <w:ind w:left="1418" w:right="737" w:hanging="709"/>
        <w:rPr>
          <w:sz w:val="20"/>
          <w:szCs w:val="18"/>
        </w:rPr>
      </w:pPr>
      <w:sdt>
        <w:sdtPr>
          <w:id w:val="-1793893766"/>
          <w14:checkbox>
            <w14:checked w14:val="0"/>
            <w14:checkedState w14:val="2612" w14:font="MS Gothic"/>
            <w14:uncheckedState w14:val="2610" w14:font="MS Gothic"/>
          </w14:checkbox>
        </w:sdtPr>
        <w:sdtEndPr/>
        <w:sdtContent>
          <w:r w:rsidR="00A5514D">
            <w:rPr>
              <w:rFonts w:ascii="MS Gothic" w:eastAsia="MS Gothic" w:hAnsi="MS Gothic" w:hint="eastAsia"/>
            </w:rPr>
            <w:t>☐</w:t>
          </w:r>
        </w:sdtContent>
      </w:sdt>
      <w:r w:rsidR="00A5514D">
        <w:t xml:space="preserve"> </w:t>
      </w:r>
      <w:r w:rsidR="00A5514D">
        <w:tab/>
      </w:r>
      <w:r w:rsidR="00E811FB" w:rsidRPr="00E811FB">
        <w:rPr>
          <w:rFonts w:eastAsia="Calibri"/>
          <w:sz w:val="20"/>
          <w:lang w:eastAsia="en-US"/>
        </w:rPr>
        <w:t xml:space="preserve">bei Verbundprojekten: </w:t>
      </w:r>
      <w:r w:rsidR="0050162F">
        <w:rPr>
          <w:rFonts w:eastAsia="Calibri"/>
          <w:sz w:val="20"/>
          <w:lang w:eastAsia="en-US"/>
        </w:rPr>
        <w:t xml:space="preserve">Gremienbeschluss zur Zusammenarbeit oder </w:t>
      </w:r>
      <w:r w:rsidR="00E811FB" w:rsidRPr="00E811FB">
        <w:rPr>
          <w:rFonts w:eastAsia="Calibri"/>
          <w:sz w:val="20"/>
          <w:lang w:eastAsia="en-US"/>
        </w:rPr>
        <w:t>Konsortialvertrag (falls noch nicht vorhanden ist</w:t>
      </w:r>
      <w:r w:rsidR="0050162F">
        <w:rPr>
          <w:rFonts w:eastAsia="Calibri"/>
          <w:sz w:val="20"/>
          <w:lang w:eastAsia="en-US"/>
        </w:rPr>
        <w:t>,</w:t>
      </w:r>
      <w:r w:rsidR="00E811FB" w:rsidRPr="00E811FB">
        <w:rPr>
          <w:rFonts w:eastAsia="Calibri"/>
          <w:sz w:val="20"/>
          <w:lang w:eastAsia="en-US"/>
        </w:rPr>
        <w:t xml:space="preserve"> dieser spätestens mit dem ersten Mittelabruf vorzulegen)</w:t>
      </w:r>
    </w:p>
    <w:p w14:paraId="14357921" w14:textId="238DC262" w:rsidR="00A5514D" w:rsidRDefault="00066DA1" w:rsidP="00A5514D">
      <w:pPr>
        <w:suppressAutoHyphens/>
        <w:ind w:left="1418" w:right="737" w:hanging="709"/>
        <w:rPr>
          <w:sz w:val="20"/>
          <w:szCs w:val="18"/>
        </w:rPr>
      </w:pPr>
      <w:sdt>
        <w:sdtPr>
          <w:id w:val="2077540467"/>
          <w14:checkbox>
            <w14:checked w14:val="0"/>
            <w14:checkedState w14:val="2612" w14:font="MS Gothic"/>
            <w14:uncheckedState w14:val="2610" w14:font="MS Gothic"/>
          </w14:checkbox>
        </w:sdtPr>
        <w:sdtEndPr/>
        <w:sdtContent>
          <w:r w:rsidR="00A5514D">
            <w:rPr>
              <w:rFonts w:ascii="MS Gothic" w:eastAsia="MS Gothic" w:hAnsi="MS Gothic" w:hint="eastAsia"/>
            </w:rPr>
            <w:t>☐</w:t>
          </w:r>
        </w:sdtContent>
      </w:sdt>
      <w:r w:rsidR="00A5514D">
        <w:t xml:space="preserve"> </w:t>
      </w:r>
      <w:r w:rsidR="00A5514D">
        <w:tab/>
      </w:r>
      <w:r w:rsidR="00A5514D">
        <w:rPr>
          <w:sz w:val="20"/>
          <w:szCs w:val="18"/>
        </w:rPr>
        <w:t xml:space="preserve">Sonstiges:   </w:t>
      </w:r>
    </w:p>
    <w:tbl>
      <w:tblPr>
        <w:tblStyle w:val="Tabellenraster"/>
        <w:tblW w:w="0" w:type="auto"/>
        <w:tblInd w:w="1418" w:type="dxa"/>
        <w:tblLook w:val="04A0" w:firstRow="1" w:lastRow="0" w:firstColumn="1" w:lastColumn="0" w:noHBand="0" w:noVBand="1"/>
      </w:tblPr>
      <w:tblGrid>
        <w:gridCol w:w="4814"/>
      </w:tblGrid>
      <w:tr w:rsidR="00A5514D" w14:paraId="3CEB8A01" w14:textId="77777777" w:rsidTr="00E811FB">
        <w:tc>
          <w:tcPr>
            <w:tcW w:w="4814" w:type="dxa"/>
          </w:tcPr>
          <w:p w14:paraId="3158F63F" w14:textId="77777777" w:rsidR="00A5514D" w:rsidRDefault="00A5514D" w:rsidP="00A5514D">
            <w:pPr>
              <w:suppressAutoHyphens/>
              <w:ind w:right="737"/>
              <w:rPr>
                <w:sz w:val="20"/>
                <w:szCs w:val="18"/>
              </w:rPr>
            </w:pPr>
          </w:p>
        </w:tc>
      </w:tr>
    </w:tbl>
    <w:p w14:paraId="55008307" w14:textId="77777777" w:rsidR="00BA55A3" w:rsidRDefault="00BA55A3" w:rsidP="00B03AD3">
      <w:pPr>
        <w:ind w:right="193"/>
        <w:rPr>
          <w:b/>
          <w:bCs/>
          <w:sz w:val="24"/>
          <w:szCs w:val="24"/>
        </w:rPr>
      </w:pPr>
    </w:p>
    <w:p w14:paraId="0DD87DF6" w14:textId="77777777" w:rsidR="00146EA8" w:rsidRDefault="00146EA8">
      <w:pPr>
        <w:rPr>
          <w:b/>
          <w:bCs/>
          <w:sz w:val="24"/>
          <w:szCs w:val="24"/>
        </w:rPr>
      </w:pPr>
      <w:r>
        <w:rPr>
          <w:b/>
          <w:bCs/>
          <w:sz w:val="24"/>
          <w:szCs w:val="24"/>
        </w:rPr>
        <w:br w:type="page"/>
      </w:r>
    </w:p>
    <w:p w14:paraId="5439FCE0" w14:textId="7E7FF49F" w:rsidR="00B03AD3" w:rsidRDefault="00B03AD3" w:rsidP="00B03AD3">
      <w:pPr>
        <w:ind w:right="193"/>
        <w:rPr>
          <w:b/>
          <w:bCs/>
          <w:sz w:val="24"/>
          <w:szCs w:val="24"/>
        </w:rPr>
      </w:pPr>
      <w:r>
        <w:rPr>
          <w:b/>
          <w:bCs/>
          <w:sz w:val="24"/>
          <w:szCs w:val="24"/>
        </w:rPr>
        <w:lastRenderedPageBreak/>
        <w:t>Signatur</w:t>
      </w:r>
    </w:p>
    <w:p w14:paraId="0DFEF2CA" w14:textId="77777777" w:rsidR="00B03AD3" w:rsidRDefault="00B03AD3" w:rsidP="00B03AD3">
      <w:pPr>
        <w:suppressAutoHyphens/>
        <w:rPr>
          <w:sz w:val="20"/>
        </w:rPr>
      </w:pPr>
    </w:p>
    <w:p w14:paraId="3B6F6001" w14:textId="4187C200" w:rsidR="00B03AD3" w:rsidRPr="00B03AD3" w:rsidRDefault="00B03AD3" w:rsidP="00B14814">
      <w:pPr>
        <w:suppressAutoHyphens/>
        <w:ind w:right="737"/>
        <w:jc w:val="both"/>
        <w:rPr>
          <w:sz w:val="20"/>
        </w:rPr>
      </w:pPr>
      <w:r w:rsidRPr="00B03AD3">
        <w:rPr>
          <w:sz w:val="20"/>
        </w:rPr>
        <w:t xml:space="preserve">Ich bestätige/wir bestätigen, </w:t>
      </w:r>
      <w:r w:rsidR="00503F15">
        <w:rPr>
          <w:sz w:val="20"/>
        </w:rPr>
        <w:t>die Richtigkeit und Vollständigkeit der</w:t>
      </w:r>
      <w:r w:rsidR="00CA47AB">
        <w:rPr>
          <w:sz w:val="20"/>
        </w:rPr>
        <w:t xml:space="preserve"> im Antrag</w:t>
      </w:r>
      <w:r w:rsidR="00503F15">
        <w:rPr>
          <w:sz w:val="20"/>
        </w:rPr>
        <w:t xml:space="preserve"> gemachten Angaben und der beigefügten Unterlagen</w:t>
      </w:r>
      <w:r w:rsidRPr="00B03AD3">
        <w:rPr>
          <w:sz w:val="20"/>
        </w:rPr>
        <w:t xml:space="preserve">. </w:t>
      </w:r>
    </w:p>
    <w:p w14:paraId="0305E5C3" w14:textId="32CE6759" w:rsidR="0048252C" w:rsidRDefault="00B03AD3" w:rsidP="00A27237">
      <w:pPr>
        <w:suppressAutoHyphens/>
        <w:ind w:right="737"/>
        <w:jc w:val="both"/>
        <w:rPr>
          <w:sz w:val="20"/>
        </w:rPr>
      </w:pPr>
      <w:r w:rsidRPr="00B03AD3">
        <w:rPr>
          <w:sz w:val="20"/>
        </w:rPr>
        <w:t>Der Antrag auf Gewährung einer Förderung für das vorstehend beschriebene Vorhaben wird hiermit gestellt.</w:t>
      </w:r>
    </w:p>
    <w:p w14:paraId="71C02778" w14:textId="77777777" w:rsidR="00A27237" w:rsidRPr="00B03AD3" w:rsidRDefault="00A27237" w:rsidP="00A27237">
      <w:pPr>
        <w:suppressAutoHyphens/>
        <w:ind w:right="737"/>
        <w:jc w:val="both"/>
        <w:rPr>
          <w:sz w:val="20"/>
        </w:rPr>
      </w:pPr>
    </w:p>
    <w:p w14:paraId="35B8D4D6" w14:textId="77777777" w:rsidR="00B03AD3" w:rsidRDefault="00B03AD3" w:rsidP="00B03AD3">
      <w:pPr>
        <w:suppressAutoHyphens/>
        <w:rPr>
          <w:sz w:val="20"/>
        </w:rPr>
      </w:pPr>
    </w:p>
    <w:p w14:paraId="4679843D" w14:textId="77777777" w:rsidR="00B03AD3" w:rsidRDefault="00B03AD3" w:rsidP="00B03AD3">
      <w:pPr>
        <w:suppressAutoHyphens/>
        <w:rPr>
          <w:sz w:val="20"/>
        </w:rPr>
      </w:pPr>
    </w:p>
    <w:tbl>
      <w:tblPr>
        <w:tblStyle w:val="Tabellenraster"/>
        <w:tblW w:w="410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5"/>
        <w:gridCol w:w="3685"/>
      </w:tblGrid>
      <w:tr w:rsidR="00B03AD3" w14:paraId="120CCA8A" w14:textId="77777777" w:rsidTr="0041433C">
        <w:tc>
          <w:tcPr>
            <w:tcW w:w="2500" w:type="pct"/>
            <w:tcBorders>
              <w:right w:val="single" w:sz="4" w:space="0" w:color="auto"/>
            </w:tcBorders>
            <w:vAlign w:val="center"/>
          </w:tcPr>
          <w:p w14:paraId="2023B531" w14:textId="07E514C4" w:rsidR="00B03AD3" w:rsidRDefault="00B03AD3" w:rsidP="0041433C">
            <w:pPr>
              <w:suppressAutoHyphens/>
              <w:ind w:right="457"/>
              <w:jc w:val="right"/>
              <w:rPr>
                <w:sz w:val="20"/>
              </w:rPr>
            </w:pPr>
            <w:r>
              <w:rPr>
                <w:sz w:val="20"/>
              </w:rPr>
              <w:t>Datum</w:t>
            </w:r>
          </w:p>
        </w:tc>
        <w:tc>
          <w:tcPr>
            <w:tcW w:w="2500" w:type="pct"/>
            <w:tcBorders>
              <w:top w:val="single" w:sz="4" w:space="0" w:color="auto"/>
              <w:left w:val="single" w:sz="4" w:space="0" w:color="auto"/>
              <w:bottom w:val="single" w:sz="4" w:space="0" w:color="auto"/>
              <w:right w:val="single" w:sz="4" w:space="0" w:color="auto"/>
            </w:tcBorders>
            <w:vAlign w:val="center"/>
          </w:tcPr>
          <w:p w14:paraId="14EAE2D5" w14:textId="77777777" w:rsidR="00B03AD3" w:rsidRDefault="00B03AD3" w:rsidP="0041433C">
            <w:pPr>
              <w:suppressAutoHyphens/>
              <w:jc w:val="right"/>
              <w:rPr>
                <w:sz w:val="20"/>
              </w:rPr>
            </w:pPr>
          </w:p>
        </w:tc>
      </w:tr>
      <w:tr w:rsidR="00B03AD3" w14:paraId="5D78D908" w14:textId="77777777" w:rsidTr="0041433C">
        <w:tc>
          <w:tcPr>
            <w:tcW w:w="2500" w:type="pct"/>
            <w:vAlign w:val="center"/>
          </w:tcPr>
          <w:p w14:paraId="61B3A7B5" w14:textId="77777777" w:rsidR="00B03AD3" w:rsidRDefault="00B03AD3" w:rsidP="0041433C">
            <w:pPr>
              <w:suppressAutoHyphens/>
              <w:ind w:right="457"/>
              <w:jc w:val="right"/>
              <w:rPr>
                <w:sz w:val="20"/>
              </w:rPr>
            </w:pPr>
          </w:p>
        </w:tc>
        <w:tc>
          <w:tcPr>
            <w:tcW w:w="2500" w:type="pct"/>
            <w:tcBorders>
              <w:top w:val="single" w:sz="4" w:space="0" w:color="auto"/>
              <w:bottom w:val="single" w:sz="4" w:space="0" w:color="auto"/>
            </w:tcBorders>
            <w:vAlign w:val="center"/>
          </w:tcPr>
          <w:p w14:paraId="4435C2A4" w14:textId="77777777" w:rsidR="00B03AD3" w:rsidRDefault="00B03AD3" w:rsidP="0041433C">
            <w:pPr>
              <w:suppressAutoHyphens/>
              <w:jc w:val="right"/>
              <w:rPr>
                <w:sz w:val="20"/>
              </w:rPr>
            </w:pPr>
          </w:p>
        </w:tc>
      </w:tr>
      <w:tr w:rsidR="00B03AD3" w14:paraId="4BB2DFBB" w14:textId="77777777" w:rsidTr="0041433C">
        <w:tc>
          <w:tcPr>
            <w:tcW w:w="2500" w:type="pct"/>
            <w:tcBorders>
              <w:right w:val="single" w:sz="4" w:space="0" w:color="auto"/>
            </w:tcBorders>
            <w:vAlign w:val="center"/>
          </w:tcPr>
          <w:p w14:paraId="0FC2DCB6" w14:textId="0925E686" w:rsidR="00B03AD3" w:rsidRDefault="00B03AD3" w:rsidP="0041433C">
            <w:pPr>
              <w:suppressAutoHyphens/>
              <w:ind w:right="457"/>
              <w:jc w:val="right"/>
              <w:rPr>
                <w:sz w:val="20"/>
              </w:rPr>
            </w:pPr>
            <w:r>
              <w:rPr>
                <w:sz w:val="20"/>
              </w:rPr>
              <w:t>Ort</w:t>
            </w:r>
          </w:p>
        </w:tc>
        <w:tc>
          <w:tcPr>
            <w:tcW w:w="2500" w:type="pct"/>
            <w:tcBorders>
              <w:top w:val="single" w:sz="4" w:space="0" w:color="auto"/>
              <w:left w:val="single" w:sz="4" w:space="0" w:color="auto"/>
              <w:bottom w:val="single" w:sz="4" w:space="0" w:color="auto"/>
              <w:right w:val="single" w:sz="4" w:space="0" w:color="auto"/>
            </w:tcBorders>
            <w:vAlign w:val="center"/>
          </w:tcPr>
          <w:p w14:paraId="4199FE05" w14:textId="77777777" w:rsidR="00B03AD3" w:rsidRDefault="00B03AD3" w:rsidP="0041433C">
            <w:pPr>
              <w:suppressAutoHyphens/>
              <w:jc w:val="right"/>
              <w:rPr>
                <w:sz w:val="20"/>
              </w:rPr>
            </w:pPr>
          </w:p>
        </w:tc>
      </w:tr>
      <w:tr w:rsidR="00B03AD3" w14:paraId="5B6C242F" w14:textId="77777777" w:rsidTr="0041433C">
        <w:tc>
          <w:tcPr>
            <w:tcW w:w="2500" w:type="pct"/>
            <w:vAlign w:val="center"/>
          </w:tcPr>
          <w:p w14:paraId="664A31C2" w14:textId="77777777" w:rsidR="00B03AD3" w:rsidRDefault="00B03AD3" w:rsidP="0041433C">
            <w:pPr>
              <w:suppressAutoHyphens/>
              <w:ind w:right="457"/>
              <w:jc w:val="right"/>
              <w:rPr>
                <w:sz w:val="20"/>
              </w:rPr>
            </w:pPr>
          </w:p>
        </w:tc>
        <w:tc>
          <w:tcPr>
            <w:tcW w:w="2500" w:type="pct"/>
            <w:tcBorders>
              <w:top w:val="single" w:sz="4" w:space="0" w:color="auto"/>
              <w:bottom w:val="single" w:sz="4" w:space="0" w:color="auto"/>
            </w:tcBorders>
            <w:vAlign w:val="center"/>
          </w:tcPr>
          <w:p w14:paraId="4763D195" w14:textId="77777777" w:rsidR="00B03AD3" w:rsidRDefault="00B03AD3" w:rsidP="0041433C">
            <w:pPr>
              <w:suppressAutoHyphens/>
              <w:jc w:val="right"/>
              <w:rPr>
                <w:sz w:val="20"/>
              </w:rPr>
            </w:pPr>
          </w:p>
        </w:tc>
      </w:tr>
      <w:tr w:rsidR="00B03AD3" w14:paraId="4A2B2A15" w14:textId="77777777" w:rsidTr="0041433C">
        <w:tc>
          <w:tcPr>
            <w:tcW w:w="2500" w:type="pct"/>
            <w:tcBorders>
              <w:right w:val="single" w:sz="4" w:space="0" w:color="auto"/>
            </w:tcBorders>
            <w:vAlign w:val="center"/>
          </w:tcPr>
          <w:p w14:paraId="72B1758B" w14:textId="10777148" w:rsidR="00B03AD3" w:rsidRDefault="00B03AD3" w:rsidP="0041433C">
            <w:pPr>
              <w:suppressAutoHyphens/>
              <w:ind w:right="457"/>
              <w:jc w:val="right"/>
              <w:rPr>
                <w:sz w:val="20"/>
              </w:rPr>
            </w:pPr>
            <w:r>
              <w:rPr>
                <w:sz w:val="20"/>
              </w:rPr>
              <w:t>Name/Untersch</w:t>
            </w:r>
            <w:r w:rsidR="00937E25">
              <w:rPr>
                <w:sz w:val="20"/>
              </w:rPr>
              <w:t>r</w:t>
            </w:r>
            <w:r>
              <w:rPr>
                <w:sz w:val="20"/>
              </w:rPr>
              <w:t>ift/Stempel</w:t>
            </w:r>
          </w:p>
          <w:p w14:paraId="56C22FCE" w14:textId="77777777" w:rsidR="00B03AD3" w:rsidRDefault="00B03AD3" w:rsidP="0041433C">
            <w:pPr>
              <w:suppressAutoHyphens/>
              <w:ind w:right="457"/>
              <w:jc w:val="right"/>
              <w:rPr>
                <w:sz w:val="20"/>
              </w:rPr>
            </w:pPr>
          </w:p>
          <w:p w14:paraId="07177445" w14:textId="77777777" w:rsidR="00B03AD3" w:rsidRDefault="00B03AD3" w:rsidP="0041433C">
            <w:pPr>
              <w:suppressAutoHyphens/>
              <w:ind w:right="457"/>
              <w:jc w:val="right"/>
              <w:rPr>
                <w:sz w:val="20"/>
              </w:rPr>
            </w:pPr>
          </w:p>
          <w:p w14:paraId="4A722E88" w14:textId="77777777" w:rsidR="00B03AD3" w:rsidRDefault="00B03AD3" w:rsidP="0041433C">
            <w:pPr>
              <w:suppressAutoHyphens/>
              <w:ind w:right="457"/>
              <w:jc w:val="right"/>
              <w:rPr>
                <w:sz w:val="20"/>
              </w:rPr>
            </w:pPr>
          </w:p>
          <w:p w14:paraId="3131E86E" w14:textId="77777777" w:rsidR="0041433C" w:rsidRDefault="0041433C" w:rsidP="0041433C">
            <w:pPr>
              <w:suppressAutoHyphens/>
              <w:ind w:right="457"/>
              <w:jc w:val="right"/>
              <w:rPr>
                <w:sz w:val="20"/>
              </w:rPr>
            </w:pPr>
          </w:p>
          <w:p w14:paraId="5CDD9631" w14:textId="77777777" w:rsidR="0041433C" w:rsidRDefault="0041433C" w:rsidP="0041433C">
            <w:pPr>
              <w:suppressAutoHyphens/>
              <w:ind w:right="457"/>
              <w:jc w:val="right"/>
              <w:rPr>
                <w:sz w:val="20"/>
              </w:rPr>
            </w:pPr>
          </w:p>
          <w:p w14:paraId="283DE193" w14:textId="6B8BB263" w:rsidR="00B03AD3" w:rsidRDefault="00B03AD3" w:rsidP="0041433C">
            <w:pPr>
              <w:suppressAutoHyphens/>
              <w:ind w:right="457"/>
              <w:jc w:val="right"/>
              <w:rPr>
                <w:sz w:val="20"/>
              </w:rPr>
            </w:pPr>
          </w:p>
        </w:tc>
        <w:tc>
          <w:tcPr>
            <w:tcW w:w="2500" w:type="pct"/>
            <w:tcBorders>
              <w:top w:val="single" w:sz="4" w:space="0" w:color="auto"/>
              <w:left w:val="single" w:sz="4" w:space="0" w:color="auto"/>
              <w:bottom w:val="single" w:sz="4" w:space="0" w:color="auto"/>
              <w:right w:val="single" w:sz="4" w:space="0" w:color="auto"/>
            </w:tcBorders>
            <w:vAlign w:val="center"/>
          </w:tcPr>
          <w:p w14:paraId="690399AB" w14:textId="77777777" w:rsidR="00B03AD3" w:rsidRDefault="00B03AD3" w:rsidP="0041433C">
            <w:pPr>
              <w:suppressAutoHyphens/>
              <w:jc w:val="right"/>
              <w:rPr>
                <w:sz w:val="20"/>
              </w:rPr>
            </w:pPr>
          </w:p>
        </w:tc>
      </w:tr>
    </w:tbl>
    <w:p w14:paraId="3D52DEE8" w14:textId="77777777" w:rsidR="00B03AD3" w:rsidRPr="00B03AD3" w:rsidRDefault="00B03AD3" w:rsidP="00B03AD3">
      <w:pPr>
        <w:suppressAutoHyphens/>
        <w:rPr>
          <w:sz w:val="20"/>
        </w:rPr>
      </w:pPr>
    </w:p>
    <w:p w14:paraId="70052652" w14:textId="77777777" w:rsidR="00B03AD3" w:rsidRPr="00B03AD3" w:rsidRDefault="00B03AD3" w:rsidP="00B03AD3">
      <w:pPr>
        <w:suppressAutoHyphens/>
        <w:rPr>
          <w:sz w:val="20"/>
        </w:rPr>
      </w:pPr>
    </w:p>
    <w:p w14:paraId="73D2B893" w14:textId="77777777" w:rsidR="003C467B" w:rsidRPr="00B03AD3" w:rsidRDefault="003C467B" w:rsidP="00B35B68">
      <w:pPr>
        <w:ind w:right="193"/>
        <w:rPr>
          <w:sz w:val="20"/>
        </w:rPr>
      </w:pPr>
    </w:p>
    <w:p w14:paraId="7D9D5AAA" w14:textId="77777777" w:rsidR="00B03AD3" w:rsidRPr="00B03AD3" w:rsidRDefault="00B03AD3" w:rsidP="00B35B68">
      <w:pPr>
        <w:ind w:right="193"/>
        <w:rPr>
          <w:sz w:val="20"/>
        </w:rPr>
      </w:pPr>
    </w:p>
    <w:sectPr w:rsidR="00B03AD3" w:rsidRPr="00B03AD3" w:rsidSect="00615C59">
      <w:headerReference w:type="even" r:id="rId14"/>
      <w:headerReference w:type="default" r:id="rId15"/>
      <w:footerReference w:type="default" r:id="rId16"/>
      <w:headerReference w:type="first" r:id="rId17"/>
      <w:type w:val="continuous"/>
      <w:pgSz w:w="11906" w:h="16838" w:code="9"/>
      <w:pgMar w:top="1419" w:right="1558" w:bottom="1134" w:left="1366" w:header="17" w:footer="308" w:gutter="0"/>
      <w:pgNumType w:start="1"/>
      <w:cols w:space="4453" w:equalWidth="0">
        <w:col w:w="9690" w:space="283"/>
      </w:cols>
      <w:formProt w:val="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5A7113" w14:textId="77777777" w:rsidR="00480097" w:rsidRDefault="00480097">
      <w:r>
        <w:separator/>
      </w:r>
    </w:p>
  </w:endnote>
  <w:endnote w:type="continuationSeparator" w:id="0">
    <w:p w14:paraId="64150093" w14:textId="77777777" w:rsidR="00480097" w:rsidRDefault="004800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8C4A77" w14:textId="77777777" w:rsidR="00597083" w:rsidRDefault="00597083">
    <w:r>
      <w:cr/>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EF6B26" w14:textId="77777777" w:rsidR="00597083" w:rsidRPr="0037111B" w:rsidRDefault="00597083" w:rsidP="0063632E">
    <w:pPr>
      <w:rPr>
        <w:sz w:val="12"/>
        <w:szCs w:val="12"/>
      </w:rPr>
    </w:pPr>
    <w:r>
      <w:rPr>
        <w:noProof/>
        <w:sz w:val="12"/>
        <w:szCs w:val="12"/>
      </w:rPr>
      <mc:AlternateContent>
        <mc:Choice Requires="wps">
          <w:drawing>
            <wp:anchor distT="0" distB="0" distL="114300" distR="114300" simplePos="0" relativeHeight="251657216" behindDoc="0" locked="0" layoutInCell="1" allowOverlap="1" wp14:anchorId="5FAB73EC" wp14:editId="4F8B0AB6">
              <wp:simplePos x="0" y="0"/>
              <wp:positionH relativeFrom="column">
                <wp:posOffset>24765</wp:posOffset>
              </wp:positionH>
              <wp:positionV relativeFrom="paragraph">
                <wp:posOffset>24765</wp:posOffset>
              </wp:positionV>
              <wp:extent cx="5852160" cy="0"/>
              <wp:effectExtent l="5715" t="5715" r="9525" b="13335"/>
              <wp:wrapNone/>
              <wp:docPr id="2" name="Line 1" title="trennlinie zur fußzeil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52160" cy="0"/>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EF394F" id="Line 1" o:spid="_x0000_s1026" alt="Titel: trennlinie zur fußzeile"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5pt,1.95pt" to="462.7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" strokecolor="black [3213]"/>
          </w:pict>
        </mc:Fallback>
      </mc:AlternateContent>
    </w:r>
  </w:p>
  <w:tbl>
    <w:tblPr>
      <w:tblW w:w="9747" w:type="dxa"/>
      <w:tblLook w:val="04A0" w:firstRow="1" w:lastRow="0" w:firstColumn="1" w:lastColumn="0" w:noHBand="0" w:noVBand="1"/>
    </w:tblPr>
    <w:tblGrid>
      <w:gridCol w:w="5353"/>
      <w:gridCol w:w="4394"/>
    </w:tblGrid>
    <w:tr w:rsidR="00597083" w14:paraId="76D11714" w14:textId="77777777" w:rsidTr="00EA02C3">
      <w:trPr>
        <w:trHeight w:val="1611"/>
      </w:trPr>
      <w:tc>
        <w:tcPr>
          <w:tcW w:w="5353" w:type="dxa"/>
        </w:tcPr>
        <w:sdt>
          <w:sdtPr>
            <w:rPr>
              <w:color w:val="000000"/>
              <w:sz w:val="13"/>
              <w:szCs w:val="15"/>
            </w:rPr>
            <w:alias w:val="footer_links"/>
            <w:tag w:val="footer_links"/>
            <w:id w:val="-1974977118"/>
            <w:lock w:val="sdtContentLocked"/>
          </w:sdtPr>
          <w:sdtEndPr/>
          <w:sdtContent>
            <w:p w14:paraId="5B3B0FCB" w14:textId="77777777" w:rsidR="00C671BC" w:rsidRPr="00ED289C" w:rsidRDefault="00C671BC" w:rsidP="00025432">
              <w:pPr>
                <w:tabs>
                  <w:tab w:val="center" w:pos="4536"/>
                  <w:tab w:val="right" w:pos="9072"/>
                </w:tabs>
                <w:spacing w:line="150" w:lineRule="exact"/>
                <w:rPr>
                  <w:rStyle w:val="fv1ArialNarrow8ptWIBankBlau"/>
                  <w:sz w:val="13"/>
                  <w:szCs w:val="13"/>
                </w:rPr>
              </w:pPr>
              <w:r w:rsidRPr="00ED289C">
                <w:rPr>
                  <w:rStyle w:val="fv1ArialNarrow8ptWIBankBlau"/>
                  <w:sz w:val="13"/>
                  <w:szCs w:val="13"/>
                </w:rPr>
                <w:t>Wirtschafts- und Infrastrukturbank Hessen</w:t>
              </w:r>
            </w:p>
            <w:p w14:paraId="03D9D373" w14:textId="77777777" w:rsidR="00C671BC" w:rsidRPr="00025432" w:rsidRDefault="00C671BC" w:rsidP="00025432">
              <w:pPr>
                <w:widowControl w:val="0"/>
                <w:spacing w:line="150" w:lineRule="exact"/>
                <w:rPr>
                  <w:color w:val="000000"/>
                  <w:sz w:val="13"/>
                  <w:szCs w:val="15"/>
                </w:rPr>
              </w:pPr>
              <w:r w:rsidRPr="00025432">
                <w:rPr>
                  <w:color w:val="000000"/>
                  <w:sz w:val="13"/>
                  <w:szCs w:val="15"/>
                </w:rPr>
                <w:t>rechtlich unselbstständige Anstalt in der Landesbank Hessen-Thüringen Girozentrale</w:t>
              </w:r>
            </w:p>
            <w:p w14:paraId="5691A5C3" w14:textId="77777777" w:rsidR="00C671BC" w:rsidRPr="00ED289C" w:rsidRDefault="00C671BC" w:rsidP="00025432">
              <w:pPr>
                <w:tabs>
                  <w:tab w:val="center" w:pos="4536"/>
                  <w:tab w:val="right" w:pos="9072"/>
                </w:tabs>
                <w:spacing w:line="150" w:lineRule="exact"/>
                <w:rPr>
                  <w:rStyle w:val="fv1ArialNarrow8ptWIBankBlau"/>
                  <w:sz w:val="13"/>
                  <w:szCs w:val="13"/>
                </w:rPr>
              </w:pPr>
              <w:r w:rsidRPr="00ED289C">
                <w:rPr>
                  <w:rStyle w:val="fv1ArialNarrow8ptWIBankBlau"/>
                  <w:sz w:val="13"/>
                  <w:szCs w:val="13"/>
                </w:rPr>
                <w:t>Geschäftsleitung der Wirtschafts- und Infrastrukturbank Hessen:</w:t>
              </w:r>
            </w:p>
            <w:p w14:paraId="2C911284" w14:textId="77777777" w:rsidR="00C671BC" w:rsidRPr="00253EDA" w:rsidRDefault="00C671BC" w:rsidP="00025432">
              <w:pPr>
                <w:widowControl w:val="0"/>
                <w:spacing w:line="150" w:lineRule="exact"/>
                <w:rPr>
                  <w:color w:val="000000"/>
                  <w:sz w:val="13"/>
                  <w:szCs w:val="15"/>
                </w:rPr>
              </w:pPr>
              <w:r>
                <w:rPr>
                  <w:color w:val="000000"/>
                  <w:sz w:val="13"/>
                  <w:szCs w:val="15"/>
                </w:rPr>
                <w:t>Gottfried Milde, Judith Mandel</w:t>
              </w:r>
              <w:r w:rsidRPr="00253EDA">
                <w:rPr>
                  <w:color w:val="000000"/>
                  <w:sz w:val="13"/>
                  <w:szCs w:val="15"/>
                </w:rPr>
                <w:t xml:space="preserve">, Dr. Michael Reckhard </w:t>
              </w:r>
            </w:p>
            <w:p w14:paraId="54802246" w14:textId="77777777" w:rsidR="00C671BC" w:rsidRPr="00ED289C" w:rsidRDefault="00C671BC" w:rsidP="00025432">
              <w:pPr>
                <w:tabs>
                  <w:tab w:val="center" w:pos="4536"/>
                  <w:tab w:val="right" w:pos="9072"/>
                </w:tabs>
                <w:spacing w:line="150" w:lineRule="exact"/>
                <w:rPr>
                  <w:rStyle w:val="fv1ArialNarrow8ptWIBankBlau"/>
                  <w:sz w:val="13"/>
                  <w:szCs w:val="13"/>
                </w:rPr>
              </w:pPr>
              <w:r w:rsidRPr="00ED289C">
                <w:rPr>
                  <w:rStyle w:val="fv1ArialNarrow8ptWIBankBlau"/>
                  <w:sz w:val="13"/>
                  <w:szCs w:val="13"/>
                </w:rPr>
                <w:t>Vorsitzender des Vorstandes der Landesbank Hessen-Thüringen Girozentrale:</w:t>
              </w:r>
            </w:p>
            <w:p w14:paraId="52AFCCD7" w14:textId="77777777" w:rsidR="00C671BC" w:rsidRPr="00025432" w:rsidRDefault="00C671BC" w:rsidP="00025432">
              <w:pPr>
                <w:widowControl w:val="0"/>
                <w:spacing w:line="150" w:lineRule="exact"/>
                <w:rPr>
                  <w:color w:val="000000"/>
                  <w:sz w:val="13"/>
                  <w:szCs w:val="15"/>
                </w:rPr>
              </w:pPr>
              <w:r w:rsidRPr="00025432">
                <w:rPr>
                  <w:color w:val="000000"/>
                  <w:sz w:val="13"/>
                  <w:szCs w:val="15"/>
                </w:rPr>
                <w:t>Thomas Groß</w:t>
              </w:r>
            </w:p>
            <w:p w14:paraId="3D524626" w14:textId="77777777" w:rsidR="00C671BC" w:rsidRPr="00ED289C" w:rsidRDefault="00C671BC" w:rsidP="00025432">
              <w:pPr>
                <w:tabs>
                  <w:tab w:val="center" w:pos="4536"/>
                  <w:tab w:val="right" w:pos="9072"/>
                </w:tabs>
                <w:spacing w:line="150" w:lineRule="exact"/>
                <w:rPr>
                  <w:rStyle w:val="fv1ArialNarrow8ptWIBankBlau"/>
                  <w:sz w:val="13"/>
                  <w:szCs w:val="13"/>
                </w:rPr>
              </w:pPr>
              <w:r w:rsidRPr="00ED289C">
                <w:rPr>
                  <w:rStyle w:val="fv1ArialNarrow8ptWIBankBlau"/>
                  <w:sz w:val="13"/>
                  <w:szCs w:val="13"/>
                </w:rPr>
                <w:t xml:space="preserve">Sitz der Landesbank Hessen-Thüringen: </w:t>
              </w:r>
            </w:p>
            <w:p w14:paraId="1859E4D1" w14:textId="77777777" w:rsidR="00C671BC" w:rsidRPr="00025432" w:rsidRDefault="00C671BC" w:rsidP="00025432">
              <w:pPr>
                <w:widowControl w:val="0"/>
                <w:spacing w:line="150" w:lineRule="exact"/>
                <w:rPr>
                  <w:color w:val="000000"/>
                  <w:sz w:val="13"/>
                  <w:szCs w:val="15"/>
                </w:rPr>
              </w:pPr>
              <w:r w:rsidRPr="00025432">
                <w:rPr>
                  <w:color w:val="000000"/>
                  <w:sz w:val="13"/>
                  <w:szCs w:val="15"/>
                </w:rPr>
                <w:t>Frankfurt am Main (AG Frankfurt am Main * HRA 29821) und Erfurt (AG Jena * HRA 102181)</w:t>
              </w:r>
            </w:p>
          </w:sdtContent>
        </w:sdt>
        <w:p w14:paraId="43EE6EFD" w14:textId="0F58C2EF" w:rsidR="00597083" w:rsidRPr="00A8257D" w:rsidRDefault="00597083" w:rsidP="00A8257D">
          <w:bookmarkStart w:id="3" w:name="footer_links_pkm"/>
          <w:bookmarkEnd w:id="3"/>
        </w:p>
      </w:tc>
      <w:tc>
        <w:tcPr>
          <w:tcW w:w="4394" w:type="dxa"/>
        </w:tcPr>
        <w:sdt>
          <w:sdtPr>
            <w:rPr>
              <w:rStyle w:val="fvafooterzeichenFettWIbankBlau"/>
              <w:b/>
              <w:szCs w:val="15"/>
            </w:rPr>
            <w:alias w:val="footer_rechts"/>
            <w:tag w:val="footer_rechts"/>
            <w:id w:val="1169454710"/>
            <w:lock w:val="sdtContentLocked"/>
          </w:sdtPr>
          <w:sdtEndPr>
            <w:rPr>
              <w:rStyle w:val="SprechblasentextZchn"/>
              <w:rFonts w:ascii="Tahoma" w:hAnsi="Tahoma" w:cs="Tahoma"/>
              <w:b w:val="0"/>
              <w:color w:val="000000"/>
              <w:sz w:val="16"/>
              <w:szCs w:val="16"/>
            </w:rPr>
          </w:sdtEndPr>
          <w:sdtContent>
            <w:p w14:paraId="12804DB4" w14:textId="77777777" w:rsidR="00C671BC" w:rsidRDefault="00C671BC" w:rsidP="00C12395">
              <w:pPr>
                <w:pStyle w:val="fvafooterArialNarrow7"/>
              </w:pPr>
              <w:r w:rsidRPr="000660F5">
                <w:t>Bankverbindungen:</w:t>
              </w:r>
            </w:p>
            <w:p w14:paraId="5F31AC62" w14:textId="77777777" w:rsidR="00C671BC" w:rsidRPr="000660F5" w:rsidRDefault="00C671BC" w:rsidP="00C12395">
              <w:pPr>
                <w:pStyle w:val="fvbfooterArialNarrow7"/>
              </w:pPr>
              <w:r>
                <w:t xml:space="preserve">Landesbank Hessen-Thüringen </w:t>
              </w:r>
            </w:p>
            <w:p w14:paraId="0FAF1C12" w14:textId="77777777" w:rsidR="00C671BC" w:rsidRPr="000660F5" w:rsidRDefault="00C671BC" w:rsidP="00C12395">
              <w:pPr>
                <w:pStyle w:val="fvbfooterArialNarrow7"/>
              </w:pPr>
              <w:r w:rsidRPr="000660F5">
                <w:t>IBAN DE68 5005 0000 0005 1199 87</w:t>
              </w:r>
            </w:p>
            <w:p w14:paraId="4BD4AAAA" w14:textId="77777777" w:rsidR="00C671BC" w:rsidRPr="000660F5" w:rsidRDefault="00C671BC" w:rsidP="00C12395">
              <w:pPr>
                <w:pStyle w:val="fvbfooterArialNarrow7"/>
              </w:pPr>
              <w:r>
                <w:t xml:space="preserve">Frankfurter Volksbank eG </w:t>
              </w:r>
            </w:p>
            <w:p w14:paraId="38A42A94" w14:textId="77777777" w:rsidR="00C671BC" w:rsidRPr="000660F5" w:rsidRDefault="00C671BC" w:rsidP="00C12395">
              <w:pPr>
                <w:pStyle w:val="fvbfooterArialNarrow7"/>
              </w:pPr>
              <w:r w:rsidRPr="000660F5">
                <w:t>I</w:t>
              </w:r>
              <w:r>
                <w:t>BAN DE95 5019 0000 2065 1517 00</w:t>
              </w:r>
            </w:p>
            <w:p w14:paraId="0D023C0C" w14:textId="77777777" w:rsidR="00C671BC" w:rsidRPr="0048263D" w:rsidRDefault="00C671BC" w:rsidP="00C12395">
              <w:pPr>
                <w:pStyle w:val="fvbfooterArialNarrow7"/>
                <w:rPr>
                  <w:rStyle w:val="SprechblasentextZchn"/>
                  <w:lang w:val="en-US"/>
                </w:rPr>
              </w:pPr>
              <w:r w:rsidRPr="00EC7474">
                <w:rPr>
                  <w:rStyle w:val="fvafooterzeichenFettWIbankBlau"/>
                  <w:lang w:val="en-US"/>
                </w:rPr>
                <w:t>UST.-Id.-Nr.:</w:t>
              </w:r>
              <w:r w:rsidRPr="00EC7474">
                <w:rPr>
                  <w:lang w:val="en-US"/>
                </w:rPr>
                <w:t xml:space="preserve"> DE 114 104 159</w:t>
              </w:r>
            </w:p>
          </w:sdtContent>
        </w:sdt>
        <w:p w14:paraId="2D24C61D" w14:textId="10FB4485" w:rsidR="00597083" w:rsidRPr="00A8257D" w:rsidRDefault="00597083" w:rsidP="00A8257D">
          <w:pPr>
            <w:rPr>
              <w:lang w:val="en-US"/>
            </w:rPr>
          </w:pPr>
        </w:p>
      </w:tc>
    </w:tr>
  </w:tbl>
  <w:p w14:paraId="4E6F6495" w14:textId="77777777" w:rsidR="00597083" w:rsidRPr="00D85960" w:rsidRDefault="00597083" w:rsidP="00D85960">
    <w:pPr>
      <w:ind w:right="192"/>
      <w:jc w:val="right"/>
      <w:rPr>
        <w:sz w:val="16"/>
        <w:szCs w:val="16"/>
      </w:rPr>
    </w:pPr>
    <w:r w:rsidRPr="00981DB9">
      <w:rPr>
        <w:sz w:val="16"/>
        <w:szCs w:val="16"/>
      </w:rPr>
      <w:t xml:space="preserve">Seite </w:t>
    </w:r>
    <w:r w:rsidRPr="00981DB9">
      <w:rPr>
        <w:b/>
        <w:sz w:val="16"/>
        <w:szCs w:val="16"/>
      </w:rPr>
      <w:fldChar w:fldCharType="begin"/>
    </w:r>
    <w:r w:rsidRPr="00981DB9">
      <w:rPr>
        <w:b/>
        <w:sz w:val="16"/>
        <w:szCs w:val="16"/>
      </w:rPr>
      <w:instrText>PAGE  \* Arabic  \* MERGEFORMAT</w:instrText>
    </w:r>
    <w:r w:rsidRPr="00981DB9">
      <w:rPr>
        <w:b/>
        <w:sz w:val="16"/>
        <w:szCs w:val="16"/>
      </w:rPr>
      <w:fldChar w:fldCharType="separate"/>
    </w:r>
    <w:r w:rsidR="001721F0">
      <w:rPr>
        <w:b/>
        <w:noProof/>
        <w:sz w:val="16"/>
        <w:szCs w:val="16"/>
      </w:rPr>
      <w:t>1</w:t>
    </w:r>
    <w:r w:rsidRPr="00981DB9">
      <w:rPr>
        <w:b/>
        <w:sz w:val="16"/>
        <w:szCs w:val="16"/>
      </w:rPr>
      <w:fldChar w:fldCharType="end"/>
    </w:r>
    <w:r w:rsidRPr="00981DB9">
      <w:rPr>
        <w:sz w:val="16"/>
        <w:szCs w:val="16"/>
      </w:rPr>
      <w:t xml:space="preserve"> von </w:t>
    </w:r>
    <w:r w:rsidRPr="00981DB9">
      <w:rPr>
        <w:b/>
        <w:sz w:val="16"/>
        <w:szCs w:val="16"/>
      </w:rPr>
      <w:fldChar w:fldCharType="begin"/>
    </w:r>
    <w:r w:rsidRPr="00981DB9">
      <w:rPr>
        <w:b/>
        <w:sz w:val="16"/>
        <w:szCs w:val="16"/>
      </w:rPr>
      <w:instrText>NUMPAGES  \* Arabic  \* MERGEFORMAT</w:instrText>
    </w:r>
    <w:r w:rsidRPr="00981DB9">
      <w:rPr>
        <w:b/>
        <w:sz w:val="16"/>
        <w:szCs w:val="16"/>
      </w:rPr>
      <w:fldChar w:fldCharType="separate"/>
    </w:r>
    <w:r w:rsidR="001721F0">
      <w:rPr>
        <w:b/>
        <w:noProof/>
        <w:sz w:val="16"/>
        <w:szCs w:val="16"/>
      </w:rPr>
      <w:t>1</w:t>
    </w:r>
    <w:r w:rsidRPr="00981DB9">
      <w:rPr>
        <w:b/>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5BB7E2" w14:textId="77777777" w:rsidR="00B80532" w:rsidRDefault="00B80532">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44DCC6" w14:textId="77777777" w:rsidR="00597083" w:rsidRPr="0037111B" w:rsidRDefault="00597083" w:rsidP="0063632E">
    <w:pPr>
      <w:rPr>
        <w:sz w:val="12"/>
        <w:szCs w:val="12"/>
      </w:rPr>
    </w:pPr>
  </w:p>
  <w:tbl>
    <w:tblPr>
      <w:tblW w:w="9747" w:type="dxa"/>
      <w:tblLook w:val="04A0" w:firstRow="1" w:lastRow="0" w:firstColumn="1" w:lastColumn="0" w:noHBand="0" w:noVBand="1"/>
    </w:tblPr>
    <w:tblGrid>
      <w:gridCol w:w="5353"/>
      <w:gridCol w:w="4394"/>
    </w:tblGrid>
    <w:tr w:rsidR="00597083" w14:paraId="4F346B40" w14:textId="77777777" w:rsidTr="00EA02C3">
      <w:trPr>
        <w:trHeight w:val="1611"/>
      </w:trPr>
      <w:tc>
        <w:tcPr>
          <w:tcW w:w="5353" w:type="dxa"/>
        </w:tcPr>
        <w:p w14:paraId="3BD65273" w14:textId="77777777" w:rsidR="00597083" w:rsidRPr="00A8257D" w:rsidRDefault="00597083" w:rsidP="00A8257D">
          <w:r w:rsidRPr="00A8257D">
            <w:t xml:space="preserve"> </w:t>
          </w:r>
        </w:p>
      </w:tc>
      <w:tc>
        <w:tcPr>
          <w:tcW w:w="4394" w:type="dxa"/>
        </w:tcPr>
        <w:p w14:paraId="2825DA4C" w14:textId="77777777" w:rsidR="00597083" w:rsidRPr="00A8257D" w:rsidRDefault="00597083" w:rsidP="00A8257D">
          <w:pPr>
            <w:rPr>
              <w:lang w:val="en-US"/>
            </w:rPr>
          </w:pPr>
          <w:r w:rsidRPr="00A8257D">
            <w:t xml:space="preserve"> </w:t>
          </w:r>
        </w:p>
      </w:tc>
    </w:tr>
  </w:tbl>
  <w:p w14:paraId="290367B1" w14:textId="77777777" w:rsidR="00597083" w:rsidRPr="00D85960" w:rsidRDefault="00597083" w:rsidP="00D85960">
    <w:pPr>
      <w:ind w:right="192"/>
      <w:jc w:val="right"/>
      <w:rPr>
        <w:sz w:val="16"/>
        <w:szCs w:val="16"/>
      </w:rPr>
    </w:pPr>
    <w:r w:rsidRPr="00981DB9">
      <w:rPr>
        <w:sz w:val="16"/>
        <w:szCs w:val="16"/>
      </w:rPr>
      <w:t xml:space="preserve">Seite </w:t>
    </w:r>
    <w:r w:rsidRPr="00981DB9">
      <w:rPr>
        <w:b/>
        <w:sz w:val="16"/>
        <w:szCs w:val="16"/>
      </w:rPr>
      <w:fldChar w:fldCharType="begin"/>
    </w:r>
    <w:r w:rsidRPr="00981DB9">
      <w:rPr>
        <w:b/>
        <w:sz w:val="16"/>
        <w:szCs w:val="16"/>
      </w:rPr>
      <w:instrText>PAGE  \* Arabic  \* MERGEFORMAT</w:instrText>
    </w:r>
    <w:r w:rsidRPr="00981DB9">
      <w:rPr>
        <w:b/>
        <w:sz w:val="16"/>
        <w:szCs w:val="16"/>
      </w:rPr>
      <w:fldChar w:fldCharType="separate"/>
    </w:r>
    <w:r w:rsidR="00F60442">
      <w:rPr>
        <w:b/>
        <w:noProof/>
        <w:sz w:val="16"/>
        <w:szCs w:val="16"/>
      </w:rPr>
      <w:t>2</w:t>
    </w:r>
    <w:r w:rsidRPr="00981DB9">
      <w:rPr>
        <w:b/>
        <w:sz w:val="16"/>
        <w:szCs w:val="16"/>
      </w:rPr>
      <w:fldChar w:fldCharType="end"/>
    </w:r>
    <w:r w:rsidRPr="00981DB9">
      <w:rPr>
        <w:sz w:val="16"/>
        <w:szCs w:val="16"/>
      </w:rPr>
      <w:t xml:space="preserve"> von </w:t>
    </w:r>
    <w:r w:rsidRPr="00981DB9">
      <w:rPr>
        <w:b/>
        <w:sz w:val="16"/>
        <w:szCs w:val="16"/>
      </w:rPr>
      <w:fldChar w:fldCharType="begin"/>
    </w:r>
    <w:r w:rsidRPr="00981DB9">
      <w:rPr>
        <w:b/>
        <w:sz w:val="16"/>
        <w:szCs w:val="16"/>
      </w:rPr>
      <w:instrText>NUMPAGES  \* Arabic  \* MERGEFORMAT</w:instrText>
    </w:r>
    <w:r w:rsidRPr="00981DB9">
      <w:rPr>
        <w:b/>
        <w:sz w:val="16"/>
        <w:szCs w:val="16"/>
      </w:rPr>
      <w:fldChar w:fldCharType="separate"/>
    </w:r>
    <w:r w:rsidR="00F60442">
      <w:rPr>
        <w:b/>
        <w:noProof/>
        <w:sz w:val="16"/>
        <w:szCs w:val="16"/>
      </w:rPr>
      <w:t>2</w:t>
    </w:r>
    <w:r w:rsidRPr="00981DB9">
      <w:rPr>
        <w:b/>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AFB63B" w14:textId="77777777" w:rsidR="00480097" w:rsidRDefault="00480097">
      <w:r>
        <w:separator/>
      </w:r>
    </w:p>
  </w:footnote>
  <w:footnote w:type="continuationSeparator" w:id="0">
    <w:p w14:paraId="1B55D944" w14:textId="77777777" w:rsidR="00480097" w:rsidRDefault="004800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7C0BF2" w14:textId="77777777" w:rsidR="00B80532" w:rsidRDefault="00B80532">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180" w:type="dxa"/>
      <w:tblLayout w:type="fixed"/>
      <w:tblLook w:val="04A0" w:firstRow="1" w:lastRow="0" w:firstColumn="1" w:lastColumn="0" w:noHBand="0" w:noVBand="1"/>
    </w:tblPr>
    <w:tblGrid>
      <w:gridCol w:w="4503"/>
      <w:gridCol w:w="4677"/>
    </w:tblGrid>
    <w:tr w:rsidR="00597083" w14:paraId="07D59427" w14:textId="77777777" w:rsidTr="00EA02C3">
      <w:tc>
        <w:tcPr>
          <w:tcW w:w="4503" w:type="dxa"/>
        </w:tcPr>
        <w:p w14:paraId="3FD4FF7E" w14:textId="7748CEC5" w:rsidR="00597083" w:rsidRDefault="00597083" w:rsidP="00A51383">
          <w:pPr>
            <w:jc w:val="right"/>
          </w:pPr>
        </w:p>
      </w:tc>
      <w:tc>
        <w:tcPr>
          <w:tcW w:w="4677" w:type="dxa"/>
        </w:tcPr>
        <w:p w14:paraId="48267EA6" w14:textId="659A4B82" w:rsidR="00597083" w:rsidRDefault="00C671BC" w:rsidP="00AD1E2F">
          <w:pPr>
            <w:jc w:val="right"/>
          </w:pPr>
          <w:bookmarkStart w:id="2" w:name="LogoFirstHeader"/>
          <w:bookmarkEnd w:id="2"/>
          <w:r>
            <w:rPr>
              <w:noProof/>
            </w:rPr>
            <w:drawing>
              <wp:inline distT="0" distB="0" distL="0" distR="0" wp14:anchorId="77D6A63E" wp14:editId="00B48E04">
                <wp:extent cx="2682018" cy="713173"/>
                <wp:effectExtent l="19050" t="0" r="4032" b="0"/>
                <wp:docPr id="26" name="Grafik 3" descr="wibank_f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2342825" name="wibank_fb.png"/>
                        <pic:cNvPicPr/>
                      </pic:nvPicPr>
                      <pic:blipFill>
                        <a:blip r:embed="rId1"/>
                        <a:stretch>
                          <a:fillRect/>
                        </a:stretch>
                      </pic:blipFill>
                      <pic:spPr>
                        <a:xfrm>
                          <a:off x="0" y="0"/>
                          <a:ext cx="2682018" cy="713173"/>
                        </a:xfrm>
                        <a:prstGeom prst="rect">
                          <a:avLst/>
                        </a:prstGeom>
                      </pic:spPr>
                    </pic:pic>
                  </a:graphicData>
                </a:graphic>
              </wp:inline>
            </w:drawing>
          </w:r>
        </w:p>
      </w:tc>
    </w:tr>
  </w:tbl>
  <w:p w14:paraId="27A15A96" w14:textId="77777777" w:rsidR="00597083" w:rsidRDefault="00597083" w:rsidP="00AD1E2F">
    <w:pPr>
      <w:tabs>
        <w:tab w:val="center" w:pos="3402"/>
      </w:tabs>
      <w:ind w:right="51"/>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BB6849" w14:textId="77777777" w:rsidR="00B80532" w:rsidRDefault="00B80532">
    <w:pPr>
      <w:pStyle w:val="Kopfzeil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1FB981" w14:textId="1CE469F4" w:rsidR="00C671BC" w:rsidRDefault="00C671BC">
    <w:pPr>
      <w:pStyle w:val="Kopfzeil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A1CD34" w14:textId="77777777" w:rsidR="00597083" w:rsidRDefault="00597083" w:rsidP="00312084">
    <w:pPr>
      <w:tabs>
        <w:tab w:val="left" w:pos="5812"/>
      </w:tabs>
      <w:spacing w:line="180" w:lineRule="exact"/>
      <w:ind w:left="4536" w:right="50"/>
      <w:rPr>
        <w:sz w:val="16"/>
      </w:rPr>
    </w:pPr>
  </w:p>
  <w:tbl>
    <w:tblPr>
      <w:tblW w:w="9180" w:type="dxa"/>
      <w:tblLayout w:type="fixed"/>
      <w:tblLook w:val="04A0" w:firstRow="1" w:lastRow="0" w:firstColumn="1" w:lastColumn="0" w:noHBand="0" w:noVBand="1"/>
    </w:tblPr>
    <w:tblGrid>
      <w:gridCol w:w="4503"/>
      <w:gridCol w:w="4677"/>
    </w:tblGrid>
    <w:tr w:rsidR="00597083" w14:paraId="038C34D5" w14:textId="77777777" w:rsidTr="00691982">
      <w:tc>
        <w:tcPr>
          <w:tcW w:w="4503" w:type="dxa"/>
        </w:tcPr>
        <w:p w14:paraId="674A38A0" w14:textId="77777777" w:rsidR="00597083" w:rsidRDefault="00597083" w:rsidP="00691982">
          <w:pPr>
            <w:jc w:val="right"/>
          </w:pPr>
        </w:p>
      </w:tc>
      <w:tc>
        <w:tcPr>
          <w:tcW w:w="4677" w:type="dxa"/>
        </w:tcPr>
        <w:p w14:paraId="21423231" w14:textId="276E032C" w:rsidR="00597083" w:rsidRDefault="00C671BC" w:rsidP="00AD1E2F">
          <w:pPr>
            <w:jc w:val="right"/>
          </w:pPr>
          <w:bookmarkStart w:id="9" w:name="LogoHeader"/>
          <w:bookmarkEnd w:id="9"/>
          <w:r>
            <w:rPr>
              <w:noProof/>
            </w:rPr>
            <w:drawing>
              <wp:inline distT="0" distB="0" distL="0" distR="0" wp14:anchorId="33D2A28D" wp14:editId="32B2C5BD">
                <wp:extent cx="2682018" cy="713173"/>
                <wp:effectExtent l="19050" t="0" r="4032" b="0"/>
                <wp:docPr id="1640468889" name="Grafik 3" descr="wibank_f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2342825" name="wibank_fb.png"/>
                        <pic:cNvPicPr/>
                      </pic:nvPicPr>
                      <pic:blipFill>
                        <a:blip r:embed="rId1"/>
                        <a:stretch>
                          <a:fillRect/>
                        </a:stretch>
                      </pic:blipFill>
                      <pic:spPr>
                        <a:xfrm>
                          <a:off x="0" y="0"/>
                          <a:ext cx="2682018" cy="713173"/>
                        </a:xfrm>
                        <a:prstGeom prst="rect">
                          <a:avLst/>
                        </a:prstGeom>
                      </pic:spPr>
                    </pic:pic>
                  </a:graphicData>
                </a:graphic>
              </wp:inline>
            </w:drawing>
          </w:r>
        </w:p>
      </w:tc>
    </w:tr>
  </w:tbl>
  <w:p w14:paraId="34D3773E" w14:textId="77777777" w:rsidR="00597083" w:rsidRPr="00026FF8" w:rsidRDefault="00597083" w:rsidP="00AD1E2F">
    <w:pPr>
      <w:rPr>
        <w:rFonts w:cs="Arial"/>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79B0F6" w14:textId="482B6F20" w:rsidR="00C671BC" w:rsidRDefault="00C671B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63AF70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6D6E31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1EB2EFB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1414AAD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887800E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6AA4B5A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1BE742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A46B33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8C4315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07A10B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EFA3054"/>
    <w:multiLevelType w:val="hybridMultilevel"/>
    <w:tmpl w:val="788035EA"/>
    <w:lvl w:ilvl="0" w:tplc="25D484E4">
      <w:start w:val="69"/>
      <w:numFmt w:val="bullet"/>
      <w:lvlText w:val="-"/>
      <w:lvlJc w:val="left"/>
      <w:pPr>
        <w:ind w:left="720" w:hanging="360"/>
      </w:pPr>
      <w:rPr>
        <w:rFonts w:ascii="Arial" w:eastAsia="Times New Roman" w:hAnsi="Arial" w:cs="Arial" w:hint="default"/>
      </w:rPr>
    </w:lvl>
    <w:lvl w:ilvl="1" w:tplc="89226490" w:tentative="1">
      <w:start w:val="1"/>
      <w:numFmt w:val="bullet"/>
      <w:lvlText w:val="o"/>
      <w:lvlJc w:val="left"/>
      <w:pPr>
        <w:ind w:left="1440" w:hanging="360"/>
      </w:pPr>
      <w:rPr>
        <w:rFonts w:ascii="Courier New" w:hAnsi="Courier New" w:cs="Courier New" w:hint="default"/>
      </w:rPr>
    </w:lvl>
    <w:lvl w:ilvl="2" w:tplc="6FEC333C" w:tentative="1">
      <w:start w:val="1"/>
      <w:numFmt w:val="bullet"/>
      <w:lvlText w:val=""/>
      <w:lvlJc w:val="left"/>
      <w:pPr>
        <w:ind w:left="2160" w:hanging="360"/>
      </w:pPr>
      <w:rPr>
        <w:rFonts w:ascii="Wingdings" w:hAnsi="Wingdings" w:hint="default"/>
      </w:rPr>
    </w:lvl>
    <w:lvl w:ilvl="3" w:tplc="F15E2FE2" w:tentative="1">
      <w:start w:val="1"/>
      <w:numFmt w:val="bullet"/>
      <w:lvlText w:val=""/>
      <w:lvlJc w:val="left"/>
      <w:pPr>
        <w:ind w:left="2880" w:hanging="360"/>
      </w:pPr>
      <w:rPr>
        <w:rFonts w:ascii="Symbol" w:hAnsi="Symbol" w:hint="default"/>
      </w:rPr>
    </w:lvl>
    <w:lvl w:ilvl="4" w:tplc="6C38FCAE" w:tentative="1">
      <w:start w:val="1"/>
      <w:numFmt w:val="bullet"/>
      <w:lvlText w:val="o"/>
      <w:lvlJc w:val="left"/>
      <w:pPr>
        <w:ind w:left="3600" w:hanging="360"/>
      </w:pPr>
      <w:rPr>
        <w:rFonts w:ascii="Courier New" w:hAnsi="Courier New" w:cs="Courier New" w:hint="default"/>
      </w:rPr>
    </w:lvl>
    <w:lvl w:ilvl="5" w:tplc="602CDB94" w:tentative="1">
      <w:start w:val="1"/>
      <w:numFmt w:val="bullet"/>
      <w:lvlText w:val=""/>
      <w:lvlJc w:val="left"/>
      <w:pPr>
        <w:ind w:left="4320" w:hanging="360"/>
      </w:pPr>
      <w:rPr>
        <w:rFonts w:ascii="Wingdings" w:hAnsi="Wingdings" w:hint="default"/>
      </w:rPr>
    </w:lvl>
    <w:lvl w:ilvl="6" w:tplc="3F80A138" w:tentative="1">
      <w:start w:val="1"/>
      <w:numFmt w:val="bullet"/>
      <w:lvlText w:val=""/>
      <w:lvlJc w:val="left"/>
      <w:pPr>
        <w:ind w:left="5040" w:hanging="360"/>
      </w:pPr>
      <w:rPr>
        <w:rFonts w:ascii="Symbol" w:hAnsi="Symbol" w:hint="default"/>
      </w:rPr>
    </w:lvl>
    <w:lvl w:ilvl="7" w:tplc="4BE63C7C" w:tentative="1">
      <w:start w:val="1"/>
      <w:numFmt w:val="bullet"/>
      <w:lvlText w:val="o"/>
      <w:lvlJc w:val="left"/>
      <w:pPr>
        <w:ind w:left="5760" w:hanging="360"/>
      </w:pPr>
      <w:rPr>
        <w:rFonts w:ascii="Courier New" w:hAnsi="Courier New" w:cs="Courier New" w:hint="default"/>
      </w:rPr>
    </w:lvl>
    <w:lvl w:ilvl="8" w:tplc="C5E6B8B4" w:tentative="1">
      <w:start w:val="1"/>
      <w:numFmt w:val="bullet"/>
      <w:lvlText w:val=""/>
      <w:lvlJc w:val="left"/>
      <w:pPr>
        <w:ind w:left="6480" w:hanging="360"/>
      </w:pPr>
      <w:rPr>
        <w:rFonts w:ascii="Wingdings" w:hAnsi="Wingdings" w:hint="default"/>
      </w:rPr>
    </w:lvl>
  </w:abstractNum>
  <w:abstractNum w:abstractNumId="11" w15:restartNumberingAfterBreak="0">
    <w:nsid w:val="11C553A8"/>
    <w:multiLevelType w:val="hybridMultilevel"/>
    <w:tmpl w:val="676288FA"/>
    <w:lvl w:ilvl="0" w:tplc="EE8E443E">
      <w:numFmt w:val="bullet"/>
      <w:lvlText w:val="-"/>
      <w:lvlJc w:val="left"/>
      <w:pPr>
        <w:ind w:left="475" w:hanging="360"/>
      </w:pPr>
      <w:rPr>
        <w:rFonts w:ascii="Arial" w:eastAsia="Times New Roman" w:hAnsi="Arial" w:cs="Arial" w:hint="default"/>
        <w:color w:val="005F80"/>
      </w:rPr>
    </w:lvl>
    <w:lvl w:ilvl="1" w:tplc="04070003" w:tentative="1">
      <w:start w:val="1"/>
      <w:numFmt w:val="bullet"/>
      <w:lvlText w:val="o"/>
      <w:lvlJc w:val="left"/>
      <w:pPr>
        <w:ind w:left="1195" w:hanging="360"/>
      </w:pPr>
      <w:rPr>
        <w:rFonts w:ascii="Courier New" w:hAnsi="Courier New" w:cs="Courier New" w:hint="default"/>
      </w:rPr>
    </w:lvl>
    <w:lvl w:ilvl="2" w:tplc="04070005" w:tentative="1">
      <w:start w:val="1"/>
      <w:numFmt w:val="bullet"/>
      <w:lvlText w:val=""/>
      <w:lvlJc w:val="left"/>
      <w:pPr>
        <w:ind w:left="1915" w:hanging="360"/>
      </w:pPr>
      <w:rPr>
        <w:rFonts w:ascii="Wingdings" w:hAnsi="Wingdings" w:hint="default"/>
      </w:rPr>
    </w:lvl>
    <w:lvl w:ilvl="3" w:tplc="04070001" w:tentative="1">
      <w:start w:val="1"/>
      <w:numFmt w:val="bullet"/>
      <w:lvlText w:val=""/>
      <w:lvlJc w:val="left"/>
      <w:pPr>
        <w:ind w:left="2635" w:hanging="360"/>
      </w:pPr>
      <w:rPr>
        <w:rFonts w:ascii="Symbol" w:hAnsi="Symbol" w:hint="default"/>
      </w:rPr>
    </w:lvl>
    <w:lvl w:ilvl="4" w:tplc="04070003" w:tentative="1">
      <w:start w:val="1"/>
      <w:numFmt w:val="bullet"/>
      <w:lvlText w:val="o"/>
      <w:lvlJc w:val="left"/>
      <w:pPr>
        <w:ind w:left="3355" w:hanging="360"/>
      </w:pPr>
      <w:rPr>
        <w:rFonts w:ascii="Courier New" w:hAnsi="Courier New" w:cs="Courier New" w:hint="default"/>
      </w:rPr>
    </w:lvl>
    <w:lvl w:ilvl="5" w:tplc="04070005" w:tentative="1">
      <w:start w:val="1"/>
      <w:numFmt w:val="bullet"/>
      <w:lvlText w:val=""/>
      <w:lvlJc w:val="left"/>
      <w:pPr>
        <w:ind w:left="4075" w:hanging="360"/>
      </w:pPr>
      <w:rPr>
        <w:rFonts w:ascii="Wingdings" w:hAnsi="Wingdings" w:hint="default"/>
      </w:rPr>
    </w:lvl>
    <w:lvl w:ilvl="6" w:tplc="04070001" w:tentative="1">
      <w:start w:val="1"/>
      <w:numFmt w:val="bullet"/>
      <w:lvlText w:val=""/>
      <w:lvlJc w:val="left"/>
      <w:pPr>
        <w:ind w:left="4795" w:hanging="360"/>
      </w:pPr>
      <w:rPr>
        <w:rFonts w:ascii="Symbol" w:hAnsi="Symbol" w:hint="default"/>
      </w:rPr>
    </w:lvl>
    <w:lvl w:ilvl="7" w:tplc="04070003" w:tentative="1">
      <w:start w:val="1"/>
      <w:numFmt w:val="bullet"/>
      <w:lvlText w:val="o"/>
      <w:lvlJc w:val="left"/>
      <w:pPr>
        <w:ind w:left="5515" w:hanging="360"/>
      </w:pPr>
      <w:rPr>
        <w:rFonts w:ascii="Courier New" w:hAnsi="Courier New" w:cs="Courier New" w:hint="default"/>
      </w:rPr>
    </w:lvl>
    <w:lvl w:ilvl="8" w:tplc="04070005" w:tentative="1">
      <w:start w:val="1"/>
      <w:numFmt w:val="bullet"/>
      <w:lvlText w:val=""/>
      <w:lvlJc w:val="left"/>
      <w:pPr>
        <w:ind w:left="6235" w:hanging="360"/>
      </w:pPr>
      <w:rPr>
        <w:rFonts w:ascii="Wingdings" w:hAnsi="Wingdings" w:hint="default"/>
      </w:rPr>
    </w:lvl>
  </w:abstractNum>
  <w:abstractNum w:abstractNumId="12" w15:restartNumberingAfterBreak="0">
    <w:nsid w:val="16085B8D"/>
    <w:multiLevelType w:val="hybridMultilevel"/>
    <w:tmpl w:val="5860E152"/>
    <w:lvl w:ilvl="0" w:tplc="59F6AFB2">
      <w:start w:val="69"/>
      <w:numFmt w:val="bullet"/>
      <w:lvlText w:val="-"/>
      <w:lvlJc w:val="left"/>
      <w:pPr>
        <w:ind w:left="4896" w:hanging="360"/>
      </w:pPr>
      <w:rPr>
        <w:rFonts w:ascii="Arial" w:eastAsia="Times New Roman" w:hAnsi="Arial" w:cs="Arial" w:hint="default"/>
      </w:rPr>
    </w:lvl>
    <w:lvl w:ilvl="1" w:tplc="E3A4C64C" w:tentative="1">
      <w:start w:val="1"/>
      <w:numFmt w:val="bullet"/>
      <w:lvlText w:val="o"/>
      <w:lvlJc w:val="left"/>
      <w:pPr>
        <w:ind w:left="5616" w:hanging="360"/>
      </w:pPr>
      <w:rPr>
        <w:rFonts w:ascii="Courier New" w:hAnsi="Courier New" w:cs="Courier New" w:hint="default"/>
      </w:rPr>
    </w:lvl>
    <w:lvl w:ilvl="2" w:tplc="EE086DF6" w:tentative="1">
      <w:start w:val="1"/>
      <w:numFmt w:val="bullet"/>
      <w:lvlText w:val=""/>
      <w:lvlJc w:val="left"/>
      <w:pPr>
        <w:ind w:left="6336" w:hanging="360"/>
      </w:pPr>
      <w:rPr>
        <w:rFonts w:ascii="Wingdings" w:hAnsi="Wingdings" w:hint="default"/>
      </w:rPr>
    </w:lvl>
    <w:lvl w:ilvl="3" w:tplc="E8CA2C7A" w:tentative="1">
      <w:start w:val="1"/>
      <w:numFmt w:val="bullet"/>
      <w:lvlText w:val=""/>
      <w:lvlJc w:val="left"/>
      <w:pPr>
        <w:ind w:left="7056" w:hanging="360"/>
      </w:pPr>
      <w:rPr>
        <w:rFonts w:ascii="Symbol" w:hAnsi="Symbol" w:hint="default"/>
      </w:rPr>
    </w:lvl>
    <w:lvl w:ilvl="4" w:tplc="9496E790" w:tentative="1">
      <w:start w:val="1"/>
      <w:numFmt w:val="bullet"/>
      <w:lvlText w:val="o"/>
      <w:lvlJc w:val="left"/>
      <w:pPr>
        <w:ind w:left="7776" w:hanging="360"/>
      </w:pPr>
      <w:rPr>
        <w:rFonts w:ascii="Courier New" w:hAnsi="Courier New" w:cs="Courier New" w:hint="default"/>
      </w:rPr>
    </w:lvl>
    <w:lvl w:ilvl="5" w:tplc="3564A25E" w:tentative="1">
      <w:start w:val="1"/>
      <w:numFmt w:val="bullet"/>
      <w:lvlText w:val=""/>
      <w:lvlJc w:val="left"/>
      <w:pPr>
        <w:ind w:left="8496" w:hanging="360"/>
      </w:pPr>
      <w:rPr>
        <w:rFonts w:ascii="Wingdings" w:hAnsi="Wingdings" w:hint="default"/>
      </w:rPr>
    </w:lvl>
    <w:lvl w:ilvl="6" w:tplc="61EE565C" w:tentative="1">
      <w:start w:val="1"/>
      <w:numFmt w:val="bullet"/>
      <w:lvlText w:val=""/>
      <w:lvlJc w:val="left"/>
      <w:pPr>
        <w:ind w:left="9216" w:hanging="360"/>
      </w:pPr>
      <w:rPr>
        <w:rFonts w:ascii="Symbol" w:hAnsi="Symbol" w:hint="default"/>
      </w:rPr>
    </w:lvl>
    <w:lvl w:ilvl="7" w:tplc="A3B27FAC" w:tentative="1">
      <w:start w:val="1"/>
      <w:numFmt w:val="bullet"/>
      <w:lvlText w:val="o"/>
      <w:lvlJc w:val="left"/>
      <w:pPr>
        <w:ind w:left="9936" w:hanging="360"/>
      </w:pPr>
      <w:rPr>
        <w:rFonts w:ascii="Courier New" w:hAnsi="Courier New" w:cs="Courier New" w:hint="default"/>
      </w:rPr>
    </w:lvl>
    <w:lvl w:ilvl="8" w:tplc="89587F84" w:tentative="1">
      <w:start w:val="1"/>
      <w:numFmt w:val="bullet"/>
      <w:lvlText w:val=""/>
      <w:lvlJc w:val="left"/>
      <w:pPr>
        <w:ind w:left="10656" w:hanging="360"/>
      </w:pPr>
      <w:rPr>
        <w:rFonts w:ascii="Wingdings" w:hAnsi="Wingdings" w:hint="default"/>
      </w:rPr>
    </w:lvl>
  </w:abstractNum>
  <w:abstractNum w:abstractNumId="13" w15:restartNumberingAfterBreak="0">
    <w:nsid w:val="1D976B2C"/>
    <w:multiLevelType w:val="hybridMultilevel"/>
    <w:tmpl w:val="2AB6CC8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33B723ED"/>
    <w:multiLevelType w:val="hybridMultilevel"/>
    <w:tmpl w:val="CDBAD34E"/>
    <w:lvl w:ilvl="0" w:tplc="0E66A0A8">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3D745927"/>
    <w:multiLevelType w:val="hybridMultilevel"/>
    <w:tmpl w:val="4616394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44117A9D"/>
    <w:multiLevelType w:val="hybridMultilevel"/>
    <w:tmpl w:val="FA567112"/>
    <w:lvl w:ilvl="0" w:tplc="B4FC98C2">
      <w:numFmt w:val="bullet"/>
      <w:lvlText w:val=""/>
      <w:lvlJc w:val="left"/>
      <w:pPr>
        <w:ind w:left="720" w:hanging="360"/>
      </w:pPr>
      <w:rPr>
        <w:rFonts w:ascii="Wingdings" w:eastAsia="Times New Roman" w:hAnsi="Wingdings" w:cs="Arial" w:hint="default"/>
        <w:color w:val="001D35"/>
        <w:sz w:val="27"/>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5AE24A78"/>
    <w:multiLevelType w:val="hybridMultilevel"/>
    <w:tmpl w:val="BE06A67E"/>
    <w:lvl w:ilvl="0" w:tplc="1FA08794">
      <w:start w:val="69"/>
      <w:numFmt w:val="bullet"/>
      <w:lvlText w:val="-"/>
      <w:lvlJc w:val="left"/>
      <w:pPr>
        <w:ind w:left="720" w:hanging="360"/>
      </w:pPr>
      <w:rPr>
        <w:rFonts w:ascii="Arial" w:eastAsia="Times New Roman" w:hAnsi="Arial" w:cs="Arial" w:hint="default"/>
      </w:rPr>
    </w:lvl>
    <w:lvl w:ilvl="1" w:tplc="979CE330" w:tentative="1">
      <w:start w:val="1"/>
      <w:numFmt w:val="bullet"/>
      <w:lvlText w:val="o"/>
      <w:lvlJc w:val="left"/>
      <w:pPr>
        <w:ind w:left="1440" w:hanging="360"/>
      </w:pPr>
      <w:rPr>
        <w:rFonts w:ascii="Courier New" w:hAnsi="Courier New" w:cs="Courier New" w:hint="default"/>
      </w:rPr>
    </w:lvl>
    <w:lvl w:ilvl="2" w:tplc="5AE2294A" w:tentative="1">
      <w:start w:val="1"/>
      <w:numFmt w:val="bullet"/>
      <w:lvlText w:val=""/>
      <w:lvlJc w:val="left"/>
      <w:pPr>
        <w:ind w:left="2160" w:hanging="360"/>
      </w:pPr>
      <w:rPr>
        <w:rFonts w:ascii="Wingdings" w:hAnsi="Wingdings" w:hint="default"/>
      </w:rPr>
    </w:lvl>
    <w:lvl w:ilvl="3" w:tplc="70B08B5C" w:tentative="1">
      <w:start w:val="1"/>
      <w:numFmt w:val="bullet"/>
      <w:lvlText w:val=""/>
      <w:lvlJc w:val="left"/>
      <w:pPr>
        <w:ind w:left="2880" w:hanging="360"/>
      </w:pPr>
      <w:rPr>
        <w:rFonts w:ascii="Symbol" w:hAnsi="Symbol" w:hint="default"/>
      </w:rPr>
    </w:lvl>
    <w:lvl w:ilvl="4" w:tplc="E550EDCA" w:tentative="1">
      <w:start w:val="1"/>
      <w:numFmt w:val="bullet"/>
      <w:lvlText w:val="o"/>
      <w:lvlJc w:val="left"/>
      <w:pPr>
        <w:ind w:left="3600" w:hanging="360"/>
      </w:pPr>
      <w:rPr>
        <w:rFonts w:ascii="Courier New" w:hAnsi="Courier New" w:cs="Courier New" w:hint="default"/>
      </w:rPr>
    </w:lvl>
    <w:lvl w:ilvl="5" w:tplc="055E6562" w:tentative="1">
      <w:start w:val="1"/>
      <w:numFmt w:val="bullet"/>
      <w:lvlText w:val=""/>
      <w:lvlJc w:val="left"/>
      <w:pPr>
        <w:ind w:left="4320" w:hanging="360"/>
      </w:pPr>
      <w:rPr>
        <w:rFonts w:ascii="Wingdings" w:hAnsi="Wingdings" w:hint="default"/>
      </w:rPr>
    </w:lvl>
    <w:lvl w:ilvl="6" w:tplc="C382FAA4" w:tentative="1">
      <w:start w:val="1"/>
      <w:numFmt w:val="bullet"/>
      <w:lvlText w:val=""/>
      <w:lvlJc w:val="left"/>
      <w:pPr>
        <w:ind w:left="5040" w:hanging="360"/>
      </w:pPr>
      <w:rPr>
        <w:rFonts w:ascii="Symbol" w:hAnsi="Symbol" w:hint="default"/>
      </w:rPr>
    </w:lvl>
    <w:lvl w:ilvl="7" w:tplc="F5AA0CEC" w:tentative="1">
      <w:start w:val="1"/>
      <w:numFmt w:val="bullet"/>
      <w:lvlText w:val="o"/>
      <w:lvlJc w:val="left"/>
      <w:pPr>
        <w:ind w:left="5760" w:hanging="360"/>
      </w:pPr>
      <w:rPr>
        <w:rFonts w:ascii="Courier New" w:hAnsi="Courier New" w:cs="Courier New" w:hint="default"/>
      </w:rPr>
    </w:lvl>
    <w:lvl w:ilvl="8" w:tplc="3EB4EBF8" w:tentative="1">
      <w:start w:val="1"/>
      <w:numFmt w:val="bullet"/>
      <w:lvlText w:val=""/>
      <w:lvlJc w:val="left"/>
      <w:pPr>
        <w:ind w:left="6480" w:hanging="360"/>
      </w:pPr>
      <w:rPr>
        <w:rFonts w:ascii="Wingdings" w:hAnsi="Wingdings" w:hint="default"/>
      </w:rPr>
    </w:lvl>
  </w:abstractNum>
  <w:abstractNum w:abstractNumId="18" w15:restartNumberingAfterBreak="0">
    <w:nsid w:val="61496625"/>
    <w:multiLevelType w:val="hybridMultilevel"/>
    <w:tmpl w:val="304E706E"/>
    <w:lvl w:ilvl="0" w:tplc="2B34E884">
      <w:start w:val="69"/>
      <w:numFmt w:val="bullet"/>
      <w:lvlText w:val="-"/>
      <w:lvlJc w:val="left"/>
      <w:pPr>
        <w:ind w:left="1080" w:hanging="360"/>
      </w:pPr>
      <w:rPr>
        <w:rFonts w:ascii="Arial" w:eastAsia="Times New Roman" w:hAnsi="Arial" w:cs="Arial" w:hint="default"/>
      </w:rPr>
    </w:lvl>
    <w:lvl w:ilvl="1" w:tplc="C2688AFE" w:tentative="1">
      <w:start w:val="1"/>
      <w:numFmt w:val="bullet"/>
      <w:lvlText w:val="o"/>
      <w:lvlJc w:val="left"/>
      <w:pPr>
        <w:ind w:left="1800" w:hanging="360"/>
      </w:pPr>
      <w:rPr>
        <w:rFonts w:ascii="Courier New" w:hAnsi="Courier New" w:cs="Courier New" w:hint="default"/>
      </w:rPr>
    </w:lvl>
    <w:lvl w:ilvl="2" w:tplc="DCB00F54" w:tentative="1">
      <w:start w:val="1"/>
      <w:numFmt w:val="bullet"/>
      <w:lvlText w:val=""/>
      <w:lvlJc w:val="left"/>
      <w:pPr>
        <w:ind w:left="2520" w:hanging="360"/>
      </w:pPr>
      <w:rPr>
        <w:rFonts w:ascii="Wingdings" w:hAnsi="Wingdings" w:hint="default"/>
      </w:rPr>
    </w:lvl>
    <w:lvl w:ilvl="3" w:tplc="61766CE0" w:tentative="1">
      <w:start w:val="1"/>
      <w:numFmt w:val="bullet"/>
      <w:lvlText w:val=""/>
      <w:lvlJc w:val="left"/>
      <w:pPr>
        <w:ind w:left="3240" w:hanging="360"/>
      </w:pPr>
      <w:rPr>
        <w:rFonts w:ascii="Symbol" w:hAnsi="Symbol" w:hint="default"/>
      </w:rPr>
    </w:lvl>
    <w:lvl w:ilvl="4" w:tplc="5CEE7D14" w:tentative="1">
      <w:start w:val="1"/>
      <w:numFmt w:val="bullet"/>
      <w:lvlText w:val="o"/>
      <w:lvlJc w:val="left"/>
      <w:pPr>
        <w:ind w:left="3960" w:hanging="360"/>
      </w:pPr>
      <w:rPr>
        <w:rFonts w:ascii="Courier New" w:hAnsi="Courier New" w:cs="Courier New" w:hint="default"/>
      </w:rPr>
    </w:lvl>
    <w:lvl w:ilvl="5" w:tplc="E17E385E" w:tentative="1">
      <w:start w:val="1"/>
      <w:numFmt w:val="bullet"/>
      <w:lvlText w:val=""/>
      <w:lvlJc w:val="left"/>
      <w:pPr>
        <w:ind w:left="4680" w:hanging="360"/>
      </w:pPr>
      <w:rPr>
        <w:rFonts w:ascii="Wingdings" w:hAnsi="Wingdings" w:hint="default"/>
      </w:rPr>
    </w:lvl>
    <w:lvl w:ilvl="6" w:tplc="C0DC2AEC" w:tentative="1">
      <w:start w:val="1"/>
      <w:numFmt w:val="bullet"/>
      <w:lvlText w:val=""/>
      <w:lvlJc w:val="left"/>
      <w:pPr>
        <w:ind w:left="5400" w:hanging="360"/>
      </w:pPr>
      <w:rPr>
        <w:rFonts w:ascii="Symbol" w:hAnsi="Symbol" w:hint="default"/>
      </w:rPr>
    </w:lvl>
    <w:lvl w:ilvl="7" w:tplc="2DE88330" w:tentative="1">
      <w:start w:val="1"/>
      <w:numFmt w:val="bullet"/>
      <w:lvlText w:val="o"/>
      <w:lvlJc w:val="left"/>
      <w:pPr>
        <w:ind w:left="6120" w:hanging="360"/>
      </w:pPr>
      <w:rPr>
        <w:rFonts w:ascii="Courier New" w:hAnsi="Courier New" w:cs="Courier New" w:hint="default"/>
      </w:rPr>
    </w:lvl>
    <w:lvl w:ilvl="8" w:tplc="2FCE75BE" w:tentative="1">
      <w:start w:val="1"/>
      <w:numFmt w:val="bullet"/>
      <w:lvlText w:val=""/>
      <w:lvlJc w:val="left"/>
      <w:pPr>
        <w:ind w:left="6840" w:hanging="360"/>
      </w:pPr>
      <w:rPr>
        <w:rFonts w:ascii="Wingdings" w:hAnsi="Wingdings" w:hint="default"/>
      </w:rPr>
    </w:lvl>
  </w:abstractNum>
  <w:abstractNum w:abstractNumId="19" w15:restartNumberingAfterBreak="0">
    <w:nsid w:val="677B279B"/>
    <w:multiLevelType w:val="hybridMultilevel"/>
    <w:tmpl w:val="EDD0CF4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7F622751"/>
    <w:multiLevelType w:val="hybridMultilevel"/>
    <w:tmpl w:val="9294CE38"/>
    <w:lvl w:ilvl="0" w:tplc="FA901BBE">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7FD01E7A"/>
    <w:multiLevelType w:val="singleLevel"/>
    <w:tmpl w:val="B4A0E732"/>
    <w:lvl w:ilvl="0">
      <w:start w:val="5"/>
      <w:numFmt w:val="bullet"/>
      <w:lvlText w:val="-"/>
      <w:lvlJc w:val="left"/>
      <w:pPr>
        <w:tabs>
          <w:tab w:val="num" w:pos="360"/>
        </w:tabs>
        <w:ind w:left="360" w:hanging="360"/>
      </w:pPr>
      <w:rPr>
        <w:rFonts w:ascii="Times New Roman" w:hAnsi="Times New Roman" w:hint="default"/>
      </w:rPr>
    </w:lvl>
  </w:abstractNum>
  <w:num w:numId="1" w16cid:durableId="1138302384">
    <w:abstractNumId w:val="21"/>
  </w:num>
  <w:num w:numId="2" w16cid:durableId="391780776">
    <w:abstractNumId w:val="17"/>
  </w:num>
  <w:num w:numId="3" w16cid:durableId="31614486">
    <w:abstractNumId w:val="10"/>
  </w:num>
  <w:num w:numId="4" w16cid:durableId="1688292555">
    <w:abstractNumId w:val="18"/>
  </w:num>
  <w:num w:numId="5" w16cid:durableId="1606419438">
    <w:abstractNumId w:val="12"/>
  </w:num>
  <w:num w:numId="6" w16cid:durableId="1658534675">
    <w:abstractNumId w:val="9"/>
  </w:num>
  <w:num w:numId="7" w16cid:durableId="766079885">
    <w:abstractNumId w:val="7"/>
  </w:num>
  <w:num w:numId="8" w16cid:durableId="1914506396">
    <w:abstractNumId w:val="6"/>
  </w:num>
  <w:num w:numId="9" w16cid:durableId="444156352">
    <w:abstractNumId w:val="5"/>
  </w:num>
  <w:num w:numId="10" w16cid:durableId="957377264">
    <w:abstractNumId w:val="4"/>
  </w:num>
  <w:num w:numId="11" w16cid:durableId="1586986739">
    <w:abstractNumId w:val="8"/>
  </w:num>
  <w:num w:numId="12" w16cid:durableId="242685283">
    <w:abstractNumId w:val="3"/>
  </w:num>
  <w:num w:numId="13" w16cid:durableId="1470634226">
    <w:abstractNumId w:val="2"/>
  </w:num>
  <w:num w:numId="14" w16cid:durableId="756948254">
    <w:abstractNumId w:val="1"/>
  </w:num>
  <w:num w:numId="15" w16cid:durableId="935821205">
    <w:abstractNumId w:val="0"/>
  </w:num>
  <w:num w:numId="16" w16cid:durableId="102966813">
    <w:abstractNumId w:val="15"/>
  </w:num>
  <w:num w:numId="17" w16cid:durableId="972753004">
    <w:abstractNumId w:val="13"/>
  </w:num>
  <w:num w:numId="18" w16cid:durableId="553583921">
    <w:abstractNumId w:val="19"/>
  </w:num>
  <w:num w:numId="19" w16cid:durableId="681055740">
    <w:abstractNumId w:val="11"/>
  </w:num>
  <w:num w:numId="20" w16cid:durableId="608240056">
    <w:abstractNumId w:val="16"/>
  </w:num>
  <w:num w:numId="21" w16cid:durableId="962878868">
    <w:abstractNumId w:val="20"/>
  </w:num>
  <w:num w:numId="22" w16cid:durableId="201491948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09"/>
  <w:autoHyphenation/>
  <w:hyphenationZone w:val="425"/>
  <w:doNotHyphenateCaps/>
  <w:drawingGridHorizontalSpacing w:val="10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71BC"/>
    <w:rsid w:val="00005842"/>
    <w:rsid w:val="0001305F"/>
    <w:rsid w:val="00014CCE"/>
    <w:rsid w:val="000203FD"/>
    <w:rsid w:val="0002206A"/>
    <w:rsid w:val="00025432"/>
    <w:rsid w:val="00025E6E"/>
    <w:rsid w:val="00026FF8"/>
    <w:rsid w:val="00037BD2"/>
    <w:rsid w:val="00052786"/>
    <w:rsid w:val="00053805"/>
    <w:rsid w:val="000660F5"/>
    <w:rsid w:val="00066DA1"/>
    <w:rsid w:val="000730DF"/>
    <w:rsid w:val="000920CA"/>
    <w:rsid w:val="000B32C7"/>
    <w:rsid w:val="000B3B62"/>
    <w:rsid w:val="000C57F5"/>
    <w:rsid w:val="000C74EA"/>
    <w:rsid w:val="000F7066"/>
    <w:rsid w:val="001030F2"/>
    <w:rsid w:val="00112A9F"/>
    <w:rsid w:val="00117A79"/>
    <w:rsid w:val="00136A34"/>
    <w:rsid w:val="001429A1"/>
    <w:rsid w:val="00146312"/>
    <w:rsid w:val="00146EA8"/>
    <w:rsid w:val="001679A1"/>
    <w:rsid w:val="001721F0"/>
    <w:rsid w:val="00173387"/>
    <w:rsid w:val="00176F81"/>
    <w:rsid w:val="001832B7"/>
    <w:rsid w:val="00197F7D"/>
    <w:rsid w:val="001C0232"/>
    <w:rsid w:val="001C111C"/>
    <w:rsid w:val="001D43DF"/>
    <w:rsid w:val="001F25C2"/>
    <w:rsid w:val="001F6B3E"/>
    <w:rsid w:val="00202122"/>
    <w:rsid w:val="002121FF"/>
    <w:rsid w:val="00216B23"/>
    <w:rsid w:val="00217F5E"/>
    <w:rsid w:val="0022115B"/>
    <w:rsid w:val="0022135A"/>
    <w:rsid w:val="0023253B"/>
    <w:rsid w:val="00234A20"/>
    <w:rsid w:val="00244F3F"/>
    <w:rsid w:val="00246A29"/>
    <w:rsid w:val="002503B1"/>
    <w:rsid w:val="00253EDA"/>
    <w:rsid w:val="0025490C"/>
    <w:rsid w:val="002559C1"/>
    <w:rsid w:val="002750FC"/>
    <w:rsid w:val="00283BC2"/>
    <w:rsid w:val="00283BE5"/>
    <w:rsid w:val="00293D29"/>
    <w:rsid w:val="00295B95"/>
    <w:rsid w:val="00297E57"/>
    <w:rsid w:val="002A1B0F"/>
    <w:rsid w:val="002A5DEC"/>
    <w:rsid w:val="002A7E69"/>
    <w:rsid w:val="002B3758"/>
    <w:rsid w:val="002B5F75"/>
    <w:rsid w:val="002C2B13"/>
    <w:rsid w:val="002D7111"/>
    <w:rsid w:val="002F32E0"/>
    <w:rsid w:val="00305AFE"/>
    <w:rsid w:val="00312084"/>
    <w:rsid w:val="00315A7E"/>
    <w:rsid w:val="00316D1B"/>
    <w:rsid w:val="003256EC"/>
    <w:rsid w:val="00331786"/>
    <w:rsid w:val="00333EBF"/>
    <w:rsid w:val="0036381D"/>
    <w:rsid w:val="00364004"/>
    <w:rsid w:val="003644CD"/>
    <w:rsid w:val="0037111B"/>
    <w:rsid w:val="003767BD"/>
    <w:rsid w:val="00376CC5"/>
    <w:rsid w:val="003859C8"/>
    <w:rsid w:val="003969BA"/>
    <w:rsid w:val="003B23B2"/>
    <w:rsid w:val="003B2A22"/>
    <w:rsid w:val="003C467B"/>
    <w:rsid w:val="00400F3B"/>
    <w:rsid w:val="00410311"/>
    <w:rsid w:val="0041113D"/>
    <w:rsid w:val="0041433C"/>
    <w:rsid w:val="004266D3"/>
    <w:rsid w:val="00426F2F"/>
    <w:rsid w:val="00427D84"/>
    <w:rsid w:val="00443DE2"/>
    <w:rsid w:val="0045062A"/>
    <w:rsid w:val="00480097"/>
    <w:rsid w:val="0048252C"/>
    <w:rsid w:val="0048263D"/>
    <w:rsid w:val="004B1D81"/>
    <w:rsid w:val="004C035B"/>
    <w:rsid w:val="004D08BB"/>
    <w:rsid w:val="004D342C"/>
    <w:rsid w:val="004D679A"/>
    <w:rsid w:val="004F7191"/>
    <w:rsid w:val="0050162F"/>
    <w:rsid w:val="00503F15"/>
    <w:rsid w:val="0050569F"/>
    <w:rsid w:val="00505ED2"/>
    <w:rsid w:val="0050798F"/>
    <w:rsid w:val="00515879"/>
    <w:rsid w:val="00522CEC"/>
    <w:rsid w:val="005331DF"/>
    <w:rsid w:val="005525DC"/>
    <w:rsid w:val="00552A0A"/>
    <w:rsid w:val="005665CA"/>
    <w:rsid w:val="005728E4"/>
    <w:rsid w:val="00586AEC"/>
    <w:rsid w:val="00593DCF"/>
    <w:rsid w:val="00597083"/>
    <w:rsid w:val="005A236C"/>
    <w:rsid w:val="005B1AB9"/>
    <w:rsid w:val="005D0C7E"/>
    <w:rsid w:val="005D4ED8"/>
    <w:rsid w:val="005E4FA8"/>
    <w:rsid w:val="005F1DC0"/>
    <w:rsid w:val="00611E0D"/>
    <w:rsid w:val="00611E5C"/>
    <w:rsid w:val="006149F8"/>
    <w:rsid w:val="00615C59"/>
    <w:rsid w:val="006266BA"/>
    <w:rsid w:val="0063632E"/>
    <w:rsid w:val="00637678"/>
    <w:rsid w:val="006558E5"/>
    <w:rsid w:val="00663E71"/>
    <w:rsid w:val="00664AAC"/>
    <w:rsid w:val="00666DF4"/>
    <w:rsid w:val="00673E96"/>
    <w:rsid w:val="00674A27"/>
    <w:rsid w:val="00691312"/>
    <w:rsid w:val="00691982"/>
    <w:rsid w:val="00692EB3"/>
    <w:rsid w:val="006A687D"/>
    <w:rsid w:val="006B39B4"/>
    <w:rsid w:val="006C370C"/>
    <w:rsid w:val="006C5AB6"/>
    <w:rsid w:val="006D0E34"/>
    <w:rsid w:val="006D35CE"/>
    <w:rsid w:val="006D404C"/>
    <w:rsid w:val="006D69B6"/>
    <w:rsid w:val="006E34FC"/>
    <w:rsid w:val="006F356A"/>
    <w:rsid w:val="006F3653"/>
    <w:rsid w:val="006F6E2E"/>
    <w:rsid w:val="007079C3"/>
    <w:rsid w:val="007133B2"/>
    <w:rsid w:val="00721DC0"/>
    <w:rsid w:val="00736474"/>
    <w:rsid w:val="00741B43"/>
    <w:rsid w:val="007505C0"/>
    <w:rsid w:val="007545C5"/>
    <w:rsid w:val="007617B2"/>
    <w:rsid w:val="0077212D"/>
    <w:rsid w:val="00773E71"/>
    <w:rsid w:val="007842F7"/>
    <w:rsid w:val="007874BC"/>
    <w:rsid w:val="00795C3F"/>
    <w:rsid w:val="007A12A3"/>
    <w:rsid w:val="007B15FF"/>
    <w:rsid w:val="007B1F74"/>
    <w:rsid w:val="007B5343"/>
    <w:rsid w:val="007B583D"/>
    <w:rsid w:val="007C31DE"/>
    <w:rsid w:val="007D2C02"/>
    <w:rsid w:val="007E2667"/>
    <w:rsid w:val="007E3921"/>
    <w:rsid w:val="007E3E3F"/>
    <w:rsid w:val="007F0538"/>
    <w:rsid w:val="00806298"/>
    <w:rsid w:val="0081650C"/>
    <w:rsid w:val="00823AB7"/>
    <w:rsid w:val="00834AA9"/>
    <w:rsid w:val="0085248D"/>
    <w:rsid w:val="00860644"/>
    <w:rsid w:val="00874658"/>
    <w:rsid w:val="00877A4E"/>
    <w:rsid w:val="008941AE"/>
    <w:rsid w:val="0089552A"/>
    <w:rsid w:val="008A4976"/>
    <w:rsid w:val="008A4B31"/>
    <w:rsid w:val="008B10E3"/>
    <w:rsid w:val="008B1FB5"/>
    <w:rsid w:val="008B36F3"/>
    <w:rsid w:val="008B7DDA"/>
    <w:rsid w:val="008D04A9"/>
    <w:rsid w:val="008D3149"/>
    <w:rsid w:val="008E29DE"/>
    <w:rsid w:val="008E426B"/>
    <w:rsid w:val="00916069"/>
    <w:rsid w:val="009255F2"/>
    <w:rsid w:val="009336E1"/>
    <w:rsid w:val="00937E25"/>
    <w:rsid w:val="009469DC"/>
    <w:rsid w:val="00946F11"/>
    <w:rsid w:val="00950424"/>
    <w:rsid w:val="00951F48"/>
    <w:rsid w:val="00955733"/>
    <w:rsid w:val="00970317"/>
    <w:rsid w:val="00981DB9"/>
    <w:rsid w:val="00991E17"/>
    <w:rsid w:val="00996970"/>
    <w:rsid w:val="00996D77"/>
    <w:rsid w:val="009A43CA"/>
    <w:rsid w:val="009B53A1"/>
    <w:rsid w:val="009B7105"/>
    <w:rsid w:val="009B7D84"/>
    <w:rsid w:val="009C3709"/>
    <w:rsid w:val="009D2056"/>
    <w:rsid w:val="009D342A"/>
    <w:rsid w:val="009D5473"/>
    <w:rsid w:val="009D6F8D"/>
    <w:rsid w:val="009E51B6"/>
    <w:rsid w:val="009E5F2F"/>
    <w:rsid w:val="009E6BE8"/>
    <w:rsid w:val="009F39D3"/>
    <w:rsid w:val="00A10F8E"/>
    <w:rsid w:val="00A13ADF"/>
    <w:rsid w:val="00A1735C"/>
    <w:rsid w:val="00A24847"/>
    <w:rsid w:val="00A27237"/>
    <w:rsid w:val="00A30410"/>
    <w:rsid w:val="00A36986"/>
    <w:rsid w:val="00A45543"/>
    <w:rsid w:val="00A51383"/>
    <w:rsid w:val="00A5514D"/>
    <w:rsid w:val="00A57711"/>
    <w:rsid w:val="00A619D9"/>
    <w:rsid w:val="00A629C3"/>
    <w:rsid w:val="00A638F4"/>
    <w:rsid w:val="00A80C33"/>
    <w:rsid w:val="00A8257D"/>
    <w:rsid w:val="00A83564"/>
    <w:rsid w:val="00A93B98"/>
    <w:rsid w:val="00A97FB8"/>
    <w:rsid w:val="00AB142C"/>
    <w:rsid w:val="00AC1559"/>
    <w:rsid w:val="00AC54A6"/>
    <w:rsid w:val="00AC72A7"/>
    <w:rsid w:val="00AD1E2F"/>
    <w:rsid w:val="00AF1D17"/>
    <w:rsid w:val="00AF4655"/>
    <w:rsid w:val="00B00572"/>
    <w:rsid w:val="00B03AD3"/>
    <w:rsid w:val="00B10B3A"/>
    <w:rsid w:val="00B14814"/>
    <w:rsid w:val="00B236FC"/>
    <w:rsid w:val="00B23AD8"/>
    <w:rsid w:val="00B279B9"/>
    <w:rsid w:val="00B35B68"/>
    <w:rsid w:val="00B35EAA"/>
    <w:rsid w:val="00B430DA"/>
    <w:rsid w:val="00B45FFB"/>
    <w:rsid w:val="00B46EA1"/>
    <w:rsid w:val="00B5150A"/>
    <w:rsid w:val="00B60011"/>
    <w:rsid w:val="00B649A6"/>
    <w:rsid w:val="00B708AC"/>
    <w:rsid w:val="00B7208C"/>
    <w:rsid w:val="00B74074"/>
    <w:rsid w:val="00B80532"/>
    <w:rsid w:val="00B90667"/>
    <w:rsid w:val="00B97414"/>
    <w:rsid w:val="00BA55A3"/>
    <w:rsid w:val="00BB2BC0"/>
    <w:rsid w:val="00BD4D21"/>
    <w:rsid w:val="00BE0520"/>
    <w:rsid w:val="00BE1967"/>
    <w:rsid w:val="00BF1B82"/>
    <w:rsid w:val="00C20259"/>
    <w:rsid w:val="00C31704"/>
    <w:rsid w:val="00C37F62"/>
    <w:rsid w:val="00C47FE6"/>
    <w:rsid w:val="00C504E1"/>
    <w:rsid w:val="00C5402A"/>
    <w:rsid w:val="00C56139"/>
    <w:rsid w:val="00C57087"/>
    <w:rsid w:val="00C6235E"/>
    <w:rsid w:val="00C671BC"/>
    <w:rsid w:val="00C71266"/>
    <w:rsid w:val="00C719C6"/>
    <w:rsid w:val="00C82923"/>
    <w:rsid w:val="00C9670F"/>
    <w:rsid w:val="00CA47AB"/>
    <w:rsid w:val="00CA6C9A"/>
    <w:rsid w:val="00CB4481"/>
    <w:rsid w:val="00CC1E83"/>
    <w:rsid w:val="00CD3D86"/>
    <w:rsid w:val="00CD5688"/>
    <w:rsid w:val="00CD710B"/>
    <w:rsid w:val="00CE0F2B"/>
    <w:rsid w:val="00CF4BCA"/>
    <w:rsid w:val="00D034F0"/>
    <w:rsid w:val="00D04CE2"/>
    <w:rsid w:val="00D0534F"/>
    <w:rsid w:val="00D13791"/>
    <w:rsid w:val="00D40FA5"/>
    <w:rsid w:val="00D444AE"/>
    <w:rsid w:val="00D45121"/>
    <w:rsid w:val="00D66E41"/>
    <w:rsid w:val="00D7612C"/>
    <w:rsid w:val="00D77033"/>
    <w:rsid w:val="00D82DD9"/>
    <w:rsid w:val="00D83FC3"/>
    <w:rsid w:val="00D851E1"/>
    <w:rsid w:val="00D85960"/>
    <w:rsid w:val="00D9411D"/>
    <w:rsid w:val="00D94C65"/>
    <w:rsid w:val="00DA1B97"/>
    <w:rsid w:val="00DB38CB"/>
    <w:rsid w:val="00DB4687"/>
    <w:rsid w:val="00DB62D7"/>
    <w:rsid w:val="00DB6939"/>
    <w:rsid w:val="00DC3AAA"/>
    <w:rsid w:val="00DC5C0D"/>
    <w:rsid w:val="00DD48FA"/>
    <w:rsid w:val="00DE038E"/>
    <w:rsid w:val="00DE2E8F"/>
    <w:rsid w:val="00DE757F"/>
    <w:rsid w:val="00DF2DBC"/>
    <w:rsid w:val="00E050F6"/>
    <w:rsid w:val="00E177F6"/>
    <w:rsid w:val="00E2342F"/>
    <w:rsid w:val="00E238CA"/>
    <w:rsid w:val="00E2401B"/>
    <w:rsid w:val="00E247E5"/>
    <w:rsid w:val="00E25CD6"/>
    <w:rsid w:val="00E27C4D"/>
    <w:rsid w:val="00E30B20"/>
    <w:rsid w:val="00E40703"/>
    <w:rsid w:val="00E573BE"/>
    <w:rsid w:val="00E811FB"/>
    <w:rsid w:val="00EA02C3"/>
    <w:rsid w:val="00EA17D9"/>
    <w:rsid w:val="00EB1B0A"/>
    <w:rsid w:val="00EC7474"/>
    <w:rsid w:val="00ED289C"/>
    <w:rsid w:val="00ED39D1"/>
    <w:rsid w:val="00ED767D"/>
    <w:rsid w:val="00EE52CD"/>
    <w:rsid w:val="00EF43FD"/>
    <w:rsid w:val="00F03DA6"/>
    <w:rsid w:val="00F20071"/>
    <w:rsid w:val="00F227AC"/>
    <w:rsid w:val="00F30177"/>
    <w:rsid w:val="00F3371D"/>
    <w:rsid w:val="00F529BD"/>
    <w:rsid w:val="00F60442"/>
    <w:rsid w:val="00F77695"/>
    <w:rsid w:val="00F843A3"/>
    <w:rsid w:val="00F932D3"/>
    <w:rsid w:val="00FA4265"/>
    <w:rsid w:val="00FA6011"/>
    <w:rsid w:val="00FC25EC"/>
    <w:rsid w:val="00FC560F"/>
    <w:rsid w:val="00FC7942"/>
    <w:rsid w:val="00FD7B54"/>
    <w:rsid w:val="00FE19E8"/>
    <w:rsid w:val="00FE70E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F24F793"/>
  <w15:docId w15:val="{482DAB45-EE04-4BC0-9B3F-F4B45C2C22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9E5F2F"/>
    <w:rPr>
      <w:rFonts w:ascii="Arial" w:hAnsi="Arial"/>
      <w:sz w:val="22"/>
    </w:rPr>
  </w:style>
  <w:style w:type="paragraph" w:styleId="berschrift1">
    <w:name w:val="heading 1"/>
    <w:basedOn w:val="Standard"/>
    <w:next w:val="Standard"/>
    <w:qFormat/>
    <w:rsid w:val="00AC3A8B"/>
    <w:pPr>
      <w:keepNext/>
      <w:spacing w:line="140" w:lineRule="exact"/>
      <w:outlineLvl w:val="0"/>
    </w:pPr>
    <w:rPr>
      <w:sz w:val="16"/>
      <w:u w:val="single"/>
    </w:rPr>
  </w:style>
  <w:style w:type="paragraph" w:styleId="berschrift2">
    <w:name w:val="heading 2"/>
    <w:basedOn w:val="Standard"/>
    <w:next w:val="Standard"/>
    <w:qFormat/>
    <w:rsid w:val="00AC3A8B"/>
    <w:pPr>
      <w:keepNext/>
      <w:ind w:left="3474" w:hanging="3402"/>
      <w:outlineLvl w:val="1"/>
    </w:pPr>
    <w:rPr>
      <w:b/>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rsid w:val="00674A27"/>
    <w:rPr>
      <w:rFonts w:ascii="Tahoma" w:hAnsi="Tahoma" w:cs="Tahoma"/>
      <w:sz w:val="16"/>
      <w:szCs w:val="16"/>
    </w:rPr>
  </w:style>
  <w:style w:type="character" w:customStyle="1" w:styleId="SprechblasentextZchn">
    <w:name w:val="Sprechblasentext Zchn"/>
    <w:basedOn w:val="Absatz-Standardschriftart"/>
    <w:link w:val="Sprechblasentext"/>
    <w:rsid w:val="00674A27"/>
    <w:rPr>
      <w:rFonts w:ascii="Tahoma" w:hAnsi="Tahoma" w:cs="Tahoma"/>
      <w:sz w:val="16"/>
      <w:szCs w:val="16"/>
    </w:rPr>
  </w:style>
  <w:style w:type="character" w:customStyle="1" w:styleId="fv1ArialNarrow8ptWIBankBlau">
    <w:name w:val="fv1_Arial Narrow 8pt WIBank Blau"/>
    <w:uiPriority w:val="1"/>
    <w:qFormat/>
    <w:rsid w:val="00BC7D17"/>
    <w:rPr>
      <w:rFonts w:ascii="Arial" w:hAnsi="Arial"/>
      <w:b/>
      <w:color w:val="006080"/>
      <w:spacing w:val="4"/>
      <w:sz w:val="14"/>
    </w:rPr>
  </w:style>
  <w:style w:type="character" w:customStyle="1" w:styleId="Placeholdertext">
    <w:name w:val="Placeholdertext"/>
    <w:uiPriority w:val="1"/>
    <w:qFormat/>
    <w:rsid w:val="00674A27"/>
    <w:rPr>
      <w:rFonts w:ascii="Arial Narrow" w:hAnsi="Arial Narrow"/>
      <w:color w:val="000000" w:themeColor="text1"/>
      <w:sz w:val="16"/>
    </w:rPr>
  </w:style>
  <w:style w:type="character" w:customStyle="1" w:styleId="Betreff">
    <w:name w:val="Betreff"/>
    <w:basedOn w:val="Absatz-Standardschriftart"/>
    <w:uiPriority w:val="1"/>
    <w:qFormat/>
    <w:rsid w:val="00674A27"/>
    <w:rPr>
      <w:b/>
    </w:rPr>
  </w:style>
  <w:style w:type="paragraph" w:styleId="berarbeitung">
    <w:name w:val="Revision"/>
    <w:hidden/>
    <w:uiPriority w:val="99"/>
    <w:semiHidden/>
    <w:rsid w:val="001747AC"/>
  </w:style>
  <w:style w:type="character" w:customStyle="1" w:styleId="fv2ArialNarrow8ptSchwarz">
    <w:name w:val="fv2_Arial Narrow 8pt Schwarz"/>
    <w:uiPriority w:val="1"/>
    <w:qFormat/>
    <w:rsid w:val="00BC7D17"/>
    <w:rPr>
      <w:rFonts w:ascii="Arial" w:hAnsi="Arial" w:cs="Arial"/>
      <w:color w:val="000000" w:themeColor="text1"/>
      <w:spacing w:val="4"/>
      <w:sz w:val="14"/>
      <w:szCs w:val="16"/>
    </w:rPr>
  </w:style>
  <w:style w:type="paragraph" w:customStyle="1" w:styleId="fv3ArialNarrow8ptSchwarzAbsatz">
    <w:name w:val="fv3_Arial Narrow 8pt Schwarz Absatz"/>
    <w:qFormat/>
    <w:rsid w:val="00BC7D17"/>
    <w:pPr>
      <w:ind w:left="198"/>
    </w:pPr>
    <w:rPr>
      <w:rFonts w:ascii="Arial" w:hAnsi="Arial"/>
      <w:color w:val="000000" w:themeColor="text1"/>
      <w:spacing w:val="4"/>
      <w:sz w:val="14"/>
    </w:rPr>
  </w:style>
  <w:style w:type="paragraph" w:styleId="Kopfzeile">
    <w:name w:val="header"/>
    <w:basedOn w:val="Standard"/>
    <w:link w:val="KopfzeileZchn"/>
    <w:uiPriority w:val="99"/>
    <w:rsid w:val="00EF5847"/>
    <w:pPr>
      <w:tabs>
        <w:tab w:val="center" w:pos="4536"/>
        <w:tab w:val="right" w:pos="9072"/>
      </w:tabs>
    </w:pPr>
  </w:style>
  <w:style w:type="character" w:customStyle="1" w:styleId="KopfzeileZchn">
    <w:name w:val="Kopfzeile Zchn"/>
    <w:basedOn w:val="Absatz-Standardschriftart"/>
    <w:link w:val="Kopfzeile"/>
    <w:uiPriority w:val="99"/>
    <w:rsid w:val="00EF5847"/>
    <w:rPr>
      <w:rFonts w:ascii="Arial" w:hAnsi="Arial"/>
      <w:sz w:val="22"/>
    </w:rPr>
  </w:style>
  <w:style w:type="paragraph" w:customStyle="1" w:styleId="fvafooterArialNarrow7">
    <w:name w:val="fva_footer_Arial Narrow 7"/>
    <w:aliases w:val="5pt WIBank Blau"/>
    <w:basedOn w:val="Standard"/>
    <w:qFormat/>
    <w:rsid w:val="00BC7D17"/>
    <w:pPr>
      <w:tabs>
        <w:tab w:val="center" w:pos="4536"/>
        <w:tab w:val="right" w:pos="9072"/>
      </w:tabs>
      <w:spacing w:line="150" w:lineRule="exact"/>
    </w:pPr>
    <w:rPr>
      <w:b/>
      <w:color w:val="006080"/>
      <w:sz w:val="13"/>
    </w:rPr>
  </w:style>
  <w:style w:type="paragraph" w:customStyle="1" w:styleId="fvbfooterArialNarrow7">
    <w:name w:val="fvb_footer_Arial Narrow 7"/>
    <w:aliases w:val="5pt Schwarz"/>
    <w:basedOn w:val="Standard"/>
    <w:qFormat/>
    <w:rsid w:val="00BC7D17"/>
    <w:pPr>
      <w:widowControl w:val="0"/>
      <w:spacing w:line="150" w:lineRule="exact"/>
    </w:pPr>
    <w:rPr>
      <w:color w:val="000000"/>
      <w:sz w:val="13"/>
      <w:szCs w:val="15"/>
    </w:rPr>
  </w:style>
  <w:style w:type="character" w:customStyle="1" w:styleId="fvafooterzeichenFettWIbankBlau">
    <w:name w:val="fva_footer_zeichen Fett WIbank Blau"/>
    <w:uiPriority w:val="1"/>
    <w:qFormat/>
    <w:rsid w:val="000660F5"/>
    <w:rPr>
      <w:b/>
      <w:color w:val="006080"/>
    </w:rPr>
  </w:style>
  <w:style w:type="paragraph" w:styleId="Fuzeile">
    <w:name w:val="footer"/>
    <w:basedOn w:val="Standard"/>
    <w:link w:val="FuzeileZchn"/>
    <w:rsid w:val="007F5424"/>
    <w:pPr>
      <w:tabs>
        <w:tab w:val="center" w:pos="4536"/>
        <w:tab w:val="right" w:pos="9072"/>
      </w:tabs>
    </w:pPr>
  </w:style>
  <w:style w:type="character" w:customStyle="1" w:styleId="FuzeileZchn">
    <w:name w:val="Fußzeile Zchn"/>
    <w:basedOn w:val="Absatz-Standardschriftart"/>
    <w:link w:val="Fuzeile"/>
    <w:rsid w:val="007F5424"/>
    <w:rPr>
      <w:rFonts w:ascii="Arial" w:hAnsi="Arial"/>
      <w:sz w:val="22"/>
    </w:rPr>
  </w:style>
  <w:style w:type="paragraph" w:customStyle="1" w:styleId="fv2ArialNarrow8ptSchwarzAbsatz">
    <w:name w:val="fv2_Arial Narrow 8pt Schwarz Absatz"/>
    <w:qFormat/>
    <w:rsid w:val="00BC7D17"/>
    <w:pPr>
      <w:framePr w:w="3119" w:h="3969" w:hSpace="397" w:wrap="around" w:vAnchor="page" w:hAnchor="page" w:x="7242" w:y="2581"/>
    </w:pPr>
    <w:rPr>
      <w:rFonts w:ascii="Arial" w:hAnsi="Arial"/>
      <w:sz w:val="14"/>
    </w:rPr>
  </w:style>
  <w:style w:type="character" w:customStyle="1" w:styleId="Formatvorlagefv2ArialNarrow8ptSchwarzAutomatischNichtErweitertd">
    <w:name w:val="Formatvorlage fv2_Arial Narrow 8pt Schwarz + Automatisch Nicht Erweitert d..."/>
    <w:basedOn w:val="fv2ArialNarrow8ptSchwarz"/>
    <w:rsid w:val="00860644"/>
    <w:rPr>
      <w:rFonts w:ascii="Arial" w:hAnsi="Arial" w:cs="Arial"/>
      <w:color w:val="auto"/>
      <w:spacing w:val="0"/>
      <w:sz w:val="14"/>
      <w:szCs w:val="16"/>
    </w:rPr>
  </w:style>
  <w:style w:type="character" w:styleId="Platzhaltertext">
    <w:name w:val="Placeholder Text"/>
    <w:basedOn w:val="Absatz-Standardschriftart"/>
    <w:uiPriority w:val="99"/>
    <w:semiHidden/>
    <w:rsid w:val="009C3709"/>
    <w:rPr>
      <w:color w:val="808080"/>
    </w:rPr>
  </w:style>
  <w:style w:type="paragraph" w:styleId="Textkrper">
    <w:name w:val="Body Text"/>
    <w:basedOn w:val="Standard"/>
    <w:link w:val="TextkrperZchn"/>
    <w:uiPriority w:val="1"/>
    <w:qFormat/>
    <w:rsid w:val="00692EB3"/>
    <w:pPr>
      <w:widowControl w:val="0"/>
      <w:autoSpaceDE w:val="0"/>
      <w:autoSpaceDN w:val="0"/>
    </w:pPr>
    <w:rPr>
      <w:rFonts w:eastAsia="Arial" w:cs="Arial"/>
      <w:sz w:val="16"/>
      <w:szCs w:val="16"/>
      <w:lang w:eastAsia="en-US"/>
    </w:rPr>
  </w:style>
  <w:style w:type="character" w:customStyle="1" w:styleId="TextkrperZchn">
    <w:name w:val="Textkörper Zchn"/>
    <w:basedOn w:val="Absatz-Standardschriftart"/>
    <w:link w:val="Textkrper"/>
    <w:uiPriority w:val="1"/>
    <w:rsid w:val="00692EB3"/>
    <w:rPr>
      <w:rFonts w:ascii="Arial" w:eastAsia="Arial" w:hAnsi="Arial" w:cs="Arial"/>
      <w:sz w:val="16"/>
      <w:szCs w:val="16"/>
      <w:lang w:eastAsia="en-US"/>
    </w:rPr>
  </w:style>
  <w:style w:type="paragraph" w:styleId="Titel">
    <w:name w:val="Title"/>
    <w:basedOn w:val="Standard"/>
    <w:link w:val="TitelZchn"/>
    <w:uiPriority w:val="10"/>
    <w:qFormat/>
    <w:rsid w:val="00692EB3"/>
    <w:pPr>
      <w:widowControl w:val="0"/>
      <w:autoSpaceDE w:val="0"/>
      <w:autoSpaceDN w:val="0"/>
      <w:ind w:left="920" w:right="1023"/>
      <w:jc w:val="center"/>
    </w:pPr>
    <w:rPr>
      <w:rFonts w:eastAsia="Arial" w:cs="Arial"/>
      <w:b/>
      <w:bCs/>
      <w:sz w:val="40"/>
      <w:szCs w:val="40"/>
      <w:lang w:eastAsia="en-US"/>
    </w:rPr>
  </w:style>
  <w:style w:type="character" w:customStyle="1" w:styleId="TitelZchn">
    <w:name w:val="Titel Zchn"/>
    <w:basedOn w:val="Absatz-Standardschriftart"/>
    <w:link w:val="Titel"/>
    <w:uiPriority w:val="10"/>
    <w:rsid w:val="00692EB3"/>
    <w:rPr>
      <w:rFonts w:ascii="Arial" w:eastAsia="Arial" w:hAnsi="Arial" w:cs="Arial"/>
      <w:b/>
      <w:bCs/>
      <w:sz w:val="40"/>
      <w:szCs w:val="40"/>
      <w:lang w:eastAsia="en-US"/>
    </w:rPr>
  </w:style>
  <w:style w:type="table" w:styleId="Tabellenraster">
    <w:name w:val="Table Grid"/>
    <w:basedOn w:val="NormaleTabelle"/>
    <w:uiPriority w:val="59"/>
    <w:rsid w:val="00692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D0C7E"/>
    <w:pPr>
      <w:ind w:left="720"/>
      <w:contextualSpacing/>
    </w:pPr>
  </w:style>
  <w:style w:type="paragraph" w:customStyle="1" w:styleId="TableParagraph">
    <w:name w:val="Table Paragraph"/>
    <w:basedOn w:val="Standard"/>
    <w:uiPriority w:val="1"/>
    <w:qFormat/>
    <w:rsid w:val="005D0C7E"/>
    <w:pPr>
      <w:widowControl w:val="0"/>
      <w:autoSpaceDE w:val="0"/>
      <w:autoSpaceDN w:val="0"/>
    </w:pPr>
    <w:rPr>
      <w:rFonts w:eastAsia="Arial" w:cs="Arial"/>
      <w:szCs w:val="22"/>
      <w:lang w:eastAsia="en-US"/>
    </w:rPr>
  </w:style>
  <w:style w:type="character" w:styleId="Kommentarzeichen">
    <w:name w:val="annotation reference"/>
    <w:basedOn w:val="Absatz-Standardschriftart"/>
    <w:semiHidden/>
    <w:unhideWhenUsed/>
    <w:rsid w:val="00C57087"/>
    <w:rPr>
      <w:sz w:val="16"/>
      <w:szCs w:val="16"/>
    </w:rPr>
  </w:style>
  <w:style w:type="paragraph" w:styleId="Kommentartext">
    <w:name w:val="annotation text"/>
    <w:basedOn w:val="Standard"/>
    <w:link w:val="KommentartextZchn"/>
    <w:unhideWhenUsed/>
    <w:rsid w:val="00C57087"/>
    <w:rPr>
      <w:sz w:val="20"/>
    </w:rPr>
  </w:style>
  <w:style w:type="character" w:customStyle="1" w:styleId="KommentartextZchn">
    <w:name w:val="Kommentartext Zchn"/>
    <w:basedOn w:val="Absatz-Standardschriftart"/>
    <w:link w:val="Kommentartext"/>
    <w:rsid w:val="00C57087"/>
    <w:rPr>
      <w:rFonts w:ascii="Arial" w:hAnsi="Arial"/>
    </w:rPr>
  </w:style>
  <w:style w:type="paragraph" w:styleId="Kommentarthema">
    <w:name w:val="annotation subject"/>
    <w:basedOn w:val="Kommentartext"/>
    <w:next w:val="Kommentartext"/>
    <w:link w:val="KommentarthemaZchn"/>
    <w:semiHidden/>
    <w:unhideWhenUsed/>
    <w:rsid w:val="00C57087"/>
    <w:rPr>
      <w:b/>
      <w:bCs/>
    </w:rPr>
  </w:style>
  <w:style w:type="character" w:customStyle="1" w:styleId="KommentarthemaZchn">
    <w:name w:val="Kommentarthema Zchn"/>
    <w:basedOn w:val="KommentartextZchn"/>
    <w:link w:val="Kommentarthema"/>
    <w:semiHidden/>
    <w:rsid w:val="00C57087"/>
    <w:rPr>
      <w:rFonts w:ascii="Arial" w:hAnsi="Arial"/>
      <w:b/>
      <w:bCs/>
    </w:rPr>
  </w:style>
  <w:style w:type="paragraph" w:styleId="Funotentext">
    <w:name w:val="footnote text"/>
    <w:basedOn w:val="Standard"/>
    <w:link w:val="FunotentextZchn"/>
    <w:semiHidden/>
    <w:unhideWhenUsed/>
    <w:rsid w:val="00283BC2"/>
    <w:rPr>
      <w:sz w:val="20"/>
    </w:rPr>
  </w:style>
  <w:style w:type="character" w:customStyle="1" w:styleId="FunotentextZchn">
    <w:name w:val="Fußnotentext Zchn"/>
    <w:basedOn w:val="Absatz-Standardschriftart"/>
    <w:link w:val="Funotentext"/>
    <w:semiHidden/>
    <w:rsid w:val="00283BC2"/>
    <w:rPr>
      <w:rFonts w:ascii="Arial" w:hAnsi="Arial"/>
    </w:rPr>
  </w:style>
  <w:style w:type="character" w:styleId="Funotenzeichen">
    <w:name w:val="footnote reference"/>
    <w:basedOn w:val="Absatz-Standardschriftart"/>
    <w:semiHidden/>
    <w:unhideWhenUsed/>
    <w:rsid w:val="00283BC2"/>
    <w:rPr>
      <w:vertAlign w:val="superscript"/>
    </w:rPr>
  </w:style>
  <w:style w:type="character" w:customStyle="1" w:styleId="cf01">
    <w:name w:val="cf01"/>
    <w:basedOn w:val="Absatz-Standardschriftart"/>
    <w:rsid w:val="009D342A"/>
    <w:rPr>
      <w:rFonts w:ascii="Segoe UI" w:hAnsi="Segoe UI" w:cs="Segoe UI" w:hint="default"/>
      <w:sz w:val="18"/>
      <w:szCs w:val="18"/>
    </w:rPr>
  </w:style>
  <w:style w:type="paragraph" w:customStyle="1" w:styleId="pf0">
    <w:name w:val="pf0"/>
    <w:basedOn w:val="Standard"/>
    <w:rsid w:val="00FD7B54"/>
    <w:pPr>
      <w:spacing w:before="100" w:beforeAutospacing="1" w:after="100" w:afterAutospacing="1"/>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678097">
      <w:bodyDiv w:val="1"/>
      <w:marLeft w:val="0"/>
      <w:marRight w:val="0"/>
      <w:marTop w:val="0"/>
      <w:marBottom w:val="0"/>
      <w:divBdr>
        <w:top w:val="none" w:sz="0" w:space="0" w:color="auto"/>
        <w:left w:val="none" w:sz="0" w:space="0" w:color="auto"/>
        <w:bottom w:val="none" w:sz="0" w:space="0" w:color="auto"/>
        <w:right w:val="none" w:sz="0" w:space="0" w:color="auto"/>
      </w:divBdr>
    </w:div>
    <w:div w:id="304243755">
      <w:bodyDiv w:val="1"/>
      <w:marLeft w:val="0"/>
      <w:marRight w:val="0"/>
      <w:marTop w:val="0"/>
      <w:marBottom w:val="0"/>
      <w:divBdr>
        <w:top w:val="none" w:sz="0" w:space="0" w:color="auto"/>
        <w:left w:val="none" w:sz="0" w:space="0" w:color="auto"/>
        <w:bottom w:val="none" w:sz="0" w:space="0" w:color="auto"/>
        <w:right w:val="none" w:sz="0" w:space="0" w:color="auto"/>
      </w:divBdr>
    </w:div>
    <w:div w:id="670916703">
      <w:bodyDiv w:val="1"/>
      <w:marLeft w:val="0"/>
      <w:marRight w:val="0"/>
      <w:marTop w:val="0"/>
      <w:marBottom w:val="0"/>
      <w:divBdr>
        <w:top w:val="none" w:sz="0" w:space="0" w:color="auto"/>
        <w:left w:val="none" w:sz="0" w:space="0" w:color="auto"/>
        <w:bottom w:val="none" w:sz="0" w:space="0" w:color="auto"/>
        <w:right w:val="none" w:sz="0" w:space="0" w:color="auto"/>
      </w:divBdr>
    </w:div>
    <w:div w:id="837772171">
      <w:bodyDiv w:val="1"/>
      <w:marLeft w:val="0"/>
      <w:marRight w:val="0"/>
      <w:marTop w:val="0"/>
      <w:marBottom w:val="0"/>
      <w:divBdr>
        <w:top w:val="none" w:sz="0" w:space="0" w:color="auto"/>
        <w:left w:val="none" w:sz="0" w:space="0" w:color="auto"/>
        <w:bottom w:val="none" w:sz="0" w:space="0" w:color="auto"/>
        <w:right w:val="none" w:sz="0" w:space="0" w:color="auto"/>
      </w:divBdr>
    </w:div>
    <w:div w:id="933322905">
      <w:bodyDiv w:val="1"/>
      <w:marLeft w:val="0"/>
      <w:marRight w:val="0"/>
      <w:marTop w:val="0"/>
      <w:marBottom w:val="0"/>
      <w:divBdr>
        <w:top w:val="none" w:sz="0" w:space="0" w:color="auto"/>
        <w:left w:val="none" w:sz="0" w:space="0" w:color="auto"/>
        <w:bottom w:val="none" w:sz="0" w:space="0" w:color="auto"/>
        <w:right w:val="none" w:sz="0" w:space="0" w:color="auto"/>
      </w:divBdr>
    </w:div>
    <w:div w:id="1204052279">
      <w:bodyDiv w:val="1"/>
      <w:marLeft w:val="0"/>
      <w:marRight w:val="0"/>
      <w:marTop w:val="0"/>
      <w:marBottom w:val="0"/>
      <w:divBdr>
        <w:top w:val="none" w:sz="0" w:space="0" w:color="auto"/>
        <w:left w:val="none" w:sz="0" w:space="0" w:color="auto"/>
        <w:bottom w:val="none" w:sz="0" w:space="0" w:color="auto"/>
        <w:right w:val="none" w:sz="0" w:space="0" w:color="auto"/>
      </w:divBdr>
    </w:div>
    <w:div w:id="1468863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T39895\Desktop\WIBank%20externer%20Brief.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C7DD0CE9F224D5284B7F76DE1D5E2CB"/>
        <w:category>
          <w:name w:val="Allgemein"/>
          <w:gallery w:val="placeholder"/>
        </w:category>
        <w:types>
          <w:type w:val="bbPlcHdr"/>
        </w:types>
        <w:behaviors>
          <w:behavior w:val="content"/>
        </w:behaviors>
        <w:guid w:val="{15E1BCA6-ACDA-4224-9200-994151DC49CA}"/>
      </w:docPartPr>
      <w:docPartBody>
        <w:p w:rsidR="00FA5D25" w:rsidRDefault="00EC2AC8" w:rsidP="00EC2AC8">
          <w:pPr>
            <w:pStyle w:val="FC7DD0CE9F224D5284B7F76DE1D5E2CB"/>
          </w:pPr>
          <w:r w:rsidRPr="00C719C6">
            <w:rPr>
              <w:color w:val="FF0000"/>
            </w:rPr>
            <w:t>Bitte auswählen</w:t>
          </w:r>
        </w:p>
      </w:docPartBody>
    </w:docPart>
    <w:docPart>
      <w:docPartPr>
        <w:name w:val="9563F0CE6809436496BCADB309B2E6E3"/>
        <w:category>
          <w:name w:val="Allgemein"/>
          <w:gallery w:val="placeholder"/>
        </w:category>
        <w:types>
          <w:type w:val="bbPlcHdr"/>
        </w:types>
        <w:behaviors>
          <w:behavior w:val="content"/>
        </w:behaviors>
        <w:guid w:val="{6665DCD2-18B2-4157-AAFA-3B8911289287}"/>
      </w:docPartPr>
      <w:docPartBody>
        <w:p w:rsidR="00FA5D25" w:rsidRDefault="00EC2AC8" w:rsidP="00EC2AC8">
          <w:pPr>
            <w:pStyle w:val="9563F0CE6809436496BCADB309B2E6E3"/>
          </w:pPr>
          <w:r>
            <w:rPr>
              <w:rStyle w:val="Platzhaltertext"/>
              <w:color w:val="FF0000"/>
            </w:rPr>
            <w:t>Bitte auswählen</w:t>
          </w:r>
        </w:p>
      </w:docPartBody>
    </w:docPart>
    <w:docPart>
      <w:docPartPr>
        <w:name w:val="AD8FAD92FA4B4F4C8172FA5938708F62"/>
        <w:category>
          <w:name w:val="Allgemein"/>
          <w:gallery w:val="placeholder"/>
        </w:category>
        <w:types>
          <w:type w:val="bbPlcHdr"/>
        </w:types>
        <w:behaviors>
          <w:behavior w:val="content"/>
        </w:behaviors>
        <w:guid w:val="{19C3952F-FE5C-4C21-8FE1-153C7D0B7784}"/>
      </w:docPartPr>
      <w:docPartBody>
        <w:p w:rsidR="00FA5D25" w:rsidRDefault="00EC2AC8" w:rsidP="00EC2AC8">
          <w:pPr>
            <w:pStyle w:val="AD8FAD92FA4B4F4C8172FA5938708F62"/>
          </w:pPr>
          <w:r>
            <w:rPr>
              <w:rStyle w:val="Platzhaltertext"/>
              <w:color w:val="FF0000"/>
            </w:rPr>
            <w:t>Bitte auswählen</w:t>
          </w:r>
        </w:p>
      </w:docPartBody>
    </w:docPart>
    <w:docPart>
      <w:docPartPr>
        <w:name w:val="4A1D06993E0A4962B7F8B289B14AD3FB"/>
        <w:category>
          <w:name w:val="Allgemein"/>
          <w:gallery w:val="placeholder"/>
        </w:category>
        <w:types>
          <w:type w:val="bbPlcHdr"/>
        </w:types>
        <w:behaviors>
          <w:behavior w:val="content"/>
        </w:behaviors>
        <w:guid w:val="{17CE6A8B-02FB-42EB-B196-009A6C3692C1}"/>
      </w:docPartPr>
      <w:docPartBody>
        <w:p w:rsidR="00203C15" w:rsidRDefault="00FE6C62" w:rsidP="00FE6C62">
          <w:pPr>
            <w:pStyle w:val="4A1D06993E0A4962B7F8B289B14AD3FB"/>
          </w:pPr>
          <w:r w:rsidRPr="009E5F2F">
            <w:rPr>
              <w:color w:val="000000" w:themeColor="text1"/>
              <w:sz w:val="20"/>
              <w:szCs w:val="18"/>
            </w:rPr>
            <w:t>Bitte auswählen</w:t>
          </w:r>
        </w:p>
      </w:docPartBody>
    </w:docPart>
    <w:docPart>
      <w:docPartPr>
        <w:name w:val="27EDDDDE5C444B278255AF17F8EE7F02"/>
        <w:category>
          <w:name w:val="Allgemein"/>
          <w:gallery w:val="placeholder"/>
        </w:category>
        <w:types>
          <w:type w:val="bbPlcHdr"/>
        </w:types>
        <w:behaviors>
          <w:behavior w:val="content"/>
        </w:behaviors>
        <w:guid w:val="{0B8C697D-F87B-4B28-AE02-4E7FE2B1D8B3}"/>
      </w:docPartPr>
      <w:docPartBody>
        <w:p w:rsidR="00AD3610" w:rsidRDefault="00AD3610" w:rsidP="00AD3610">
          <w:pPr>
            <w:pStyle w:val="27EDDDDE5C444B278255AF17F8EE7F02"/>
          </w:pPr>
          <w:r w:rsidRPr="009E5F2F">
            <w:rPr>
              <w:color w:val="000000" w:themeColor="text1"/>
              <w:sz w:val="20"/>
              <w:szCs w:val="18"/>
            </w:rPr>
            <w:t>Bitte auswählen</w:t>
          </w:r>
        </w:p>
      </w:docPartBody>
    </w:docPart>
    <w:docPart>
      <w:docPartPr>
        <w:name w:val="DefaultPlaceholder_-1854013438"/>
        <w:category>
          <w:name w:val="Allgemein"/>
          <w:gallery w:val="placeholder"/>
        </w:category>
        <w:types>
          <w:type w:val="bbPlcHdr"/>
        </w:types>
        <w:behaviors>
          <w:behavior w:val="content"/>
        </w:behaviors>
        <w:guid w:val="{D124AC1D-C418-45CC-92AE-4B1CA5E6048A}"/>
      </w:docPartPr>
      <w:docPartBody>
        <w:p w:rsidR="00AD3610" w:rsidRDefault="00AD3610">
          <w:r w:rsidRPr="00C628FC">
            <w:rPr>
              <w:rStyle w:val="Platzhaltertext"/>
            </w:rPr>
            <w:t>Wählen Sie ein Element aus.</w:t>
          </w:r>
        </w:p>
      </w:docPartBody>
    </w:docPart>
    <w:docPart>
      <w:docPartPr>
        <w:name w:val="77217A7FF5FA4D7089E1A27A3EDBE330"/>
        <w:category>
          <w:name w:val="Allgemein"/>
          <w:gallery w:val="placeholder"/>
        </w:category>
        <w:types>
          <w:type w:val="bbPlcHdr"/>
        </w:types>
        <w:behaviors>
          <w:behavior w:val="content"/>
        </w:behaviors>
        <w:guid w:val="{63AE5D53-D339-4511-B872-2BF52BFF358B}"/>
      </w:docPartPr>
      <w:docPartBody>
        <w:p w:rsidR="00C73023" w:rsidRDefault="00C73023" w:rsidP="00C73023">
          <w:pPr>
            <w:pStyle w:val="77217A7FF5FA4D7089E1A27A3EDBE330"/>
          </w:pPr>
          <w:r w:rsidRPr="009E5F2F">
            <w:rPr>
              <w:color w:val="000000" w:themeColor="text1"/>
              <w:sz w:val="20"/>
              <w:szCs w:val="18"/>
            </w:rPr>
            <w:t>Bitte auswählen</w:t>
          </w:r>
        </w:p>
      </w:docPartBody>
    </w:docPart>
    <w:docPart>
      <w:docPartPr>
        <w:name w:val="2DD32BB581894F45BA9917D588DFC5CC"/>
        <w:category>
          <w:name w:val="Allgemein"/>
          <w:gallery w:val="placeholder"/>
        </w:category>
        <w:types>
          <w:type w:val="bbPlcHdr"/>
        </w:types>
        <w:behaviors>
          <w:behavior w:val="content"/>
        </w:behaviors>
        <w:guid w:val="{9D446535-A9F7-407A-A153-9A188BE47EA9}"/>
      </w:docPartPr>
      <w:docPartBody>
        <w:p w:rsidR="00C73023" w:rsidRDefault="00C73023" w:rsidP="00C73023">
          <w:pPr>
            <w:pStyle w:val="2DD32BB581894F45BA9917D588DFC5CC"/>
          </w:pPr>
          <w:r w:rsidRPr="009E5F2F">
            <w:rPr>
              <w:color w:val="000000" w:themeColor="text1"/>
              <w:sz w:val="20"/>
              <w:szCs w:val="18"/>
            </w:rPr>
            <w:t>Bitte auswählen</w:t>
          </w:r>
        </w:p>
      </w:docPartBody>
    </w:docPart>
    <w:docPart>
      <w:docPartPr>
        <w:name w:val="D93E86F5FECC468F9AE9ACDFB92CFF8A"/>
        <w:category>
          <w:name w:val="Allgemein"/>
          <w:gallery w:val="placeholder"/>
        </w:category>
        <w:types>
          <w:type w:val="bbPlcHdr"/>
        </w:types>
        <w:behaviors>
          <w:behavior w:val="content"/>
        </w:behaviors>
        <w:guid w:val="{0CDFA377-5B69-4029-B9E9-B7607EF5171E}"/>
      </w:docPartPr>
      <w:docPartBody>
        <w:p w:rsidR="00C73023" w:rsidRDefault="00C73023" w:rsidP="00C73023">
          <w:pPr>
            <w:pStyle w:val="D93E86F5FECC468F9AE9ACDFB92CFF8A"/>
          </w:pPr>
          <w:r w:rsidRPr="009E5F2F">
            <w:rPr>
              <w:color w:val="000000" w:themeColor="text1"/>
              <w:sz w:val="20"/>
              <w:szCs w:val="18"/>
            </w:rPr>
            <w:t>Bitte auswählen</w:t>
          </w:r>
        </w:p>
      </w:docPartBody>
    </w:docPart>
    <w:docPart>
      <w:docPartPr>
        <w:name w:val="F73EA231F85144B4A89027DCF0249B7C"/>
        <w:category>
          <w:name w:val="Allgemein"/>
          <w:gallery w:val="placeholder"/>
        </w:category>
        <w:types>
          <w:type w:val="bbPlcHdr"/>
        </w:types>
        <w:behaviors>
          <w:behavior w:val="content"/>
        </w:behaviors>
        <w:guid w:val="{EEC5B320-51D7-4661-AE4E-FFF1DF453FDB}"/>
      </w:docPartPr>
      <w:docPartBody>
        <w:p w:rsidR="00C73023" w:rsidRDefault="00C73023" w:rsidP="00C73023">
          <w:pPr>
            <w:pStyle w:val="F73EA231F85144B4A89027DCF0249B7C"/>
          </w:pPr>
          <w:r w:rsidRPr="009E5F2F">
            <w:rPr>
              <w:color w:val="000000" w:themeColor="text1"/>
              <w:sz w:val="20"/>
              <w:szCs w:val="18"/>
            </w:rPr>
            <w:t>Bitte auswählen</w:t>
          </w:r>
        </w:p>
      </w:docPartBody>
    </w:docPart>
    <w:docPart>
      <w:docPartPr>
        <w:name w:val="FFCA7FDAAFCE4E6980FFB3898F718C5E"/>
        <w:category>
          <w:name w:val="Allgemein"/>
          <w:gallery w:val="placeholder"/>
        </w:category>
        <w:types>
          <w:type w:val="bbPlcHdr"/>
        </w:types>
        <w:behaviors>
          <w:behavior w:val="content"/>
        </w:behaviors>
        <w:guid w:val="{F5F411CC-7651-44FF-9B92-F3C782C4D9CC}"/>
      </w:docPartPr>
      <w:docPartBody>
        <w:p w:rsidR="00C73023" w:rsidRDefault="00C73023" w:rsidP="00C73023">
          <w:pPr>
            <w:pStyle w:val="FFCA7FDAAFCE4E6980FFB3898F718C5E"/>
          </w:pPr>
          <w:r w:rsidRPr="009E5F2F">
            <w:rPr>
              <w:color w:val="000000" w:themeColor="text1"/>
              <w:sz w:val="20"/>
              <w:szCs w:val="18"/>
            </w:rPr>
            <w:t>Bitte auswählen</w:t>
          </w:r>
        </w:p>
      </w:docPartBody>
    </w:docPart>
    <w:docPart>
      <w:docPartPr>
        <w:name w:val="CEA8A7B5567C4E16A64024AE1BE1F99C"/>
        <w:category>
          <w:name w:val="Allgemein"/>
          <w:gallery w:val="placeholder"/>
        </w:category>
        <w:types>
          <w:type w:val="bbPlcHdr"/>
        </w:types>
        <w:behaviors>
          <w:behavior w:val="content"/>
        </w:behaviors>
        <w:guid w:val="{CAE4C496-B200-45E5-A9F8-C201DACFF63B}"/>
      </w:docPartPr>
      <w:docPartBody>
        <w:p w:rsidR="00C73023" w:rsidRDefault="00C73023" w:rsidP="00C73023">
          <w:pPr>
            <w:pStyle w:val="CEA8A7B5567C4E16A64024AE1BE1F99C"/>
          </w:pPr>
          <w:r w:rsidRPr="009E5F2F">
            <w:rPr>
              <w:color w:val="000000" w:themeColor="text1"/>
              <w:sz w:val="20"/>
              <w:szCs w:val="18"/>
            </w:rPr>
            <w:t>Bitte auswählen</w:t>
          </w:r>
        </w:p>
      </w:docPartBody>
    </w:docPart>
    <w:docPart>
      <w:docPartPr>
        <w:name w:val="8F0282CD2FC1466FA67272A0725F9E69"/>
        <w:category>
          <w:name w:val="Allgemein"/>
          <w:gallery w:val="placeholder"/>
        </w:category>
        <w:types>
          <w:type w:val="bbPlcHdr"/>
        </w:types>
        <w:behaviors>
          <w:behavior w:val="content"/>
        </w:behaviors>
        <w:guid w:val="{4550DF76-B021-414C-BF6D-87B66AE36A9B}"/>
      </w:docPartPr>
      <w:docPartBody>
        <w:p w:rsidR="00C73023" w:rsidRDefault="00C73023" w:rsidP="00C73023">
          <w:pPr>
            <w:pStyle w:val="8F0282CD2FC1466FA67272A0725F9E69"/>
          </w:pPr>
          <w:r w:rsidRPr="009E5F2F">
            <w:rPr>
              <w:color w:val="000000" w:themeColor="text1"/>
              <w:sz w:val="20"/>
              <w:szCs w:val="18"/>
            </w:rPr>
            <w:t>Bitte auswählen</w:t>
          </w:r>
        </w:p>
      </w:docPartBody>
    </w:docPart>
    <w:docPart>
      <w:docPartPr>
        <w:name w:val="F8837BC5D04140B49C14EDE9AC8A51AD"/>
        <w:category>
          <w:name w:val="Allgemein"/>
          <w:gallery w:val="placeholder"/>
        </w:category>
        <w:types>
          <w:type w:val="bbPlcHdr"/>
        </w:types>
        <w:behaviors>
          <w:behavior w:val="content"/>
        </w:behaviors>
        <w:guid w:val="{8EFD92FE-89E8-49BC-B271-9C13F42D7A79}"/>
      </w:docPartPr>
      <w:docPartBody>
        <w:p w:rsidR="00C73023" w:rsidRDefault="00C73023" w:rsidP="00C73023">
          <w:pPr>
            <w:pStyle w:val="F8837BC5D04140B49C14EDE9AC8A51AD"/>
          </w:pPr>
          <w:r w:rsidRPr="009E5F2F">
            <w:rPr>
              <w:color w:val="000000" w:themeColor="text1"/>
              <w:sz w:val="20"/>
              <w:szCs w:val="18"/>
            </w:rPr>
            <w:t>Bitte auswählen</w:t>
          </w:r>
        </w:p>
      </w:docPartBody>
    </w:docPart>
    <w:docPart>
      <w:docPartPr>
        <w:name w:val="C53E909409A245CF9BC4597558E52F49"/>
        <w:category>
          <w:name w:val="Allgemein"/>
          <w:gallery w:val="placeholder"/>
        </w:category>
        <w:types>
          <w:type w:val="bbPlcHdr"/>
        </w:types>
        <w:behaviors>
          <w:behavior w:val="content"/>
        </w:behaviors>
        <w:guid w:val="{BA8A4C54-81BE-4602-8A8D-2D4CBA0F1CC7}"/>
      </w:docPartPr>
      <w:docPartBody>
        <w:p w:rsidR="00C73023" w:rsidRDefault="00C73023" w:rsidP="00C73023">
          <w:pPr>
            <w:pStyle w:val="C53E909409A245CF9BC4597558E52F49"/>
          </w:pPr>
          <w:r w:rsidRPr="009E5F2F">
            <w:rPr>
              <w:color w:val="000000" w:themeColor="text1"/>
              <w:sz w:val="20"/>
              <w:szCs w:val="18"/>
            </w:rPr>
            <w:t>Bitte auswählen</w:t>
          </w:r>
        </w:p>
      </w:docPartBody>
    </w:docPart>
    <w:docPart>
      <w:docPartPr>
        <w:name w:val="D87BAB6E70494471B072C3F3B2E812A7"/>
        <w:category>
          <w:name w:val="Allgemein"/>
          <w:gallery w:val="placeholder"/>
        </w:category>
        <w:types>
          <w:type w:val="bbPlcHdr"/>
        </w:types>
        <w:behaviors>
          <w:behavior w:val="content"/>
        </w:behaviors>
        <w:guid w:val="{BB08585A-89E6-4301-AB6C-64E92B0966FE}"/>
      </w:docPartPr>
      <w:docPartBody>
        <w:p w:rsidR="00C73023" w:rsidRDefault="00C73023" w:rsidP="00C73023">
          <w:pPr>
            <w:pStyle w:val="D87BAB6E70494471B072C3F3B2E812A7"/>
          </w:pPr>
          <w:r w:rsidRPr="009E5F2F">
            <w:rPr>
              <w:color w:val="000000" w:themeColor="text1"/>
              <w:sz w:val="20"/>
              <w:szCs w:val="18"/>
            </w:rPr>
            <w:t>Bitte auswählen</w:t>
          </w:r>
        </w:p>
      </w:docPartBody>
    </w:docPart>
    <w:docPart>
      <w:docPartPr>
        <w:name w:val="2637852FAA5A400498500BC563F5FC17"/>
        <w:category>
          <w:name w:val="Allgemein"/>
          <w:gallery w:val="placeholder"/>
        </w:category>
        <w:types>
          <w:type w:val="bbPlcHdr"/>
        </w:types>
        <w:behaviors>
          <w:behavior w:val="content"/>
        </w:behaviors>
        <w:guid w:val="{F949B3C9-0EA3-41CF-89BF-2EFFF314E846}"/>
      </w:docPartPr>
      <w:docPartBody>
        <w:p w:rsidR="00C73023" w:rsidRDefault="00C73023" w:rsidP="00C73023">
          <w:pPr>
            <w:pStyle w:val="2637852FAA5A400498500BC563F5FC17"/>
          </w:pPr>
          <w:r w:rsidRPr="009E5F2F">
            <w:rPr>
              <w:color w:val="000000" w:themeColor="text1"/>
              <w:sz w:val="20"/>
              <w:szCs w:val="18"/>
            </w:rPr>
            <w:t>Bitte auswählen</w:t>
          </w:r>
        </w:p>
      </w:docPartBody>
    </w:docPart>
    <w:docPart>
      <w:docPartPr>
        <w:name w:val="9A9D12D45ED44CD493C4038C16A50708"/>
        <w:category>
          <w:name w:val="Allgemein"/>
          <w:gallery w:val="placeholder"/>
        </w:category>
        <w:types>
          <w:type w:val="bbPlcHdr"/>
        </w:types>
        <w:behaviors>
          <w:behavior w:val="content"/>
        </w:behaviors>
        <w:guid w:val="{D7D9502E-78F6-43E0-8324-7DE70866129D}"/>
      </w:docPartPr>
      <w:docPartBody>
        <w:p w:rsidR="00C73023" w:rsidRDefault="00C73023" w:rsidP="00C73023">
          <w:pPr>
            <w:pStyle w:val="9A9D12D45ED44CD493C4038C16A50708"/>
          </w:pPr>
          <w:r w:rsidRPr="009E5F2F">
            <w:rPr>
              <w:color w:val="000000" w:themeColor="text1"/>
              <w:sz w:val="20"/>
              <w:szCs w:val="18"/>
            </w:rPr>
            <w:t>Bitte auswählen</w:t>
          </w:r>
        </w:p>
      </w:docPartBody>
    </w:docPart>
    <w:docPart>
      <w:docPartPr>
        <w:name w:val="8B680EC36FA142579C43DBBE0325416D"/>
        <w:category>
          <w:name w:val="Allgemein"/>
          <w:gallery w:val="placeholder"/>
        </w:category>
        <w:types>
          <w:type w:val="bbPlcHdr"/>
        </w:types>
        <w:behaviors>
          <w:behavior w:val="content"/>
        </w:behaviors>
        <w:guid w:val="{C7EA84AB-6F6C-4527-A8B4-3B18429B0513}"/>
      </w:docPartPr>
      <w:docPartBody>
        <w:p w:rsidR="00C73023" w:rsidRDefault="00C73023" w:rsidP="00C73023">
          <w:pPr>
            <w:pStyle w:val="8B680EC36FA142579C43DBBE0325416D"/>
          </w:pPr>
          <w:r w:rsidRPr="009E5F2F">
            <w:rPr>
              <w:color w:val="000000" w:themeColor="text1"/>
              <w:sz w:val="20"/>
              <w:szCs w:val="18"/>
            </w:rPr>
            <w:t>Bitte auswählen</w:t>
          </w:r>
        </w:p>
      </w:docPartBody>
    </w:docPart>
    <w:docPart>
      <w:docPartPr>
        <w:name w:val="1A0C94734B3B416DB936A1456F1307F0"/>
        <w:category>
          <w:name w:val="Allgemein"/>
          <w:gallery w:val="placeholder"/>
        </w:category>
        <w:types>
          <w:type w:val="bbPlcHdr"/>
        </w:types>
        <w:behaviors>
          <w:behavior w:val="content"/>
        </w:behaviors>
        <w:guid w:val="{E4D802A8-D005-4872-A94D-517D4F863914}"/>
      </w:docPartPr>
      <w:docPartBody>
        <w:p w:rsidR="00C73023" w:rsidRDefault="00C73023" w:rsidP="00C73023">
          <w:pPr>
            <w:pStyle w:val="1A0C94734B3B416DB936A1456F1307F0"/>
          </w:pPr>
          <w:r w:rsidRPr="009E5F2F">
            <w:rPr>
              <w:color w:val="000000" w:themeColor="text1"/>
              <w:sz w:val="20"/>
              <w:szCs w:val="18"/>
            </w:rPr>
            <w:t>Bitte auswählen</w:t>
          </w:r>
        </w:p>
      </w:docPartBody>
    </w:docPart>
    <w:docPart>
      <w:docPartPr>
        <w:name w:val="6809261309F1406AB3A553CFB28FB4C2"/>
        <w:category>
          <w:name w:val="Allgemein"/>
          <w:gallery w:val="placeholder"/>
        </w:category>
        <w:types>
          <w:type w:val="bbPlcHdr"/>
        </w:types>
        <w:behaviors>
          <w:behavior w:val="content"/>
        </w:behaviors>
        <w:guid w:val="{DFC57803-4747-4678-B667-8BE1204B589B}"/>
      </w:docPartPr>
      <w:docPartBody>
        <w:p w:rsidR="00C73023" w:rsidRDefault="00C73023" w:rsidP="00C73023">
          <w:pPr>
            <w:pStyle w:val="6809261309F1406AB3A553CFB28FB4C2"/>
          </w:pPr>
          <w:r w:rsidRPr="009E5F2F">
            <w:rPr>
              <w:color w:val="000000" w:themeColor="text1"/>
              <w:sz w:val="20"/>
              <w:szCs w:val="18"/>
            </w:rPr>
            <w:t>Bitte auswählen</w:t>
          </w:r>
        </w:p>
      </w:docPartBody>
    </w:docPart>
    <w:docPart>
      <w:docPartPr>
        <w:name w:val="61C0F40D3B1C4A05B65C36068DFDFEB7"/>
        <w:category>
          <w:name w:val="Allgemein"/>
          <w:gallery w:val="placeholder"/>
        </w:category>
        <w:types>
          <w:type w:val="bbPlcHdr"/>
        </w:types>
        <w:behaviors>
          <w:behavior w:val="content"/>
        </w:behaviors>
        <w:guid w:val="{E5624266-7ABA-4432-B74A-A77FE3CE2486}"/>
      </w:docPartPr>
      <w:docPartBody>
        <w:p w:rsidR="00C73023" w:rsidRDefault="00C73023" w:rsidP="00C73023">
          <w:pPr>
            <w:pStyle w:val="61C0F40D3B1C4A05B65C36068DFDFEB7"/>
          </w:pPr>
          <w:r w:rsidRPr="009E5F2F">
            <w:rPr>
              <w:color w:val="000000" w:themeColor="text1"/>
              <w:sz w:val="20"/>
              <w:szCs w:val="18"/>
            </w:rPr>
            <w:t>Bitte auswählen</w:t>
          </w:r>
        </w:p>
      </w:docPartBody>
    </w:docPart>
    <w:docPart>
      <w:docPartPr>
        <w:name w:val="0D6F6F41DA1841B0B6CDB79E23757E15"/>
        <w:category>
          <w:name w:val="Allgemein"/>
          <w:gallery w:val="placeholder"/>
        </w:category>
        <w:types>
          <w:type w:val="bbPlcHdr"/>
        </w:types>
        <w:behaviors>
          <w:behavior w:val="content"/>
        </w:behaviors>
        <w:guid w:val="{A10A7F50-2C9E-4D12-A696-CB0EA2D112FD}"/>
      </w:docPartPr>
      <w:docPartBody>
        <w:p w:rsidR="00C73023" w:rsidRDefault="00C73023" w:rsidP="00C73023">
          <w:pPr>
            <w:pStyle w:val="0D6F6F41DA1841B0B6CDB79E23757E15"/>
          </w:pPr>
          <w:r w:rsidRPr="00C628FC">
            <w:rPr>
              <w:rStyle w:val="Platzhaltertext"/>
            </w:rPr>
            <w:t>Wählen Sie ein Element aus.</w:t>
          </w:r>
        </w:p>
      </w:docPartBody>
    </w:docPart>
    <w:docPart>
      <w:docPartPr>
        <w:name w:val="72CF8DAE2F1B4185A431038DF0BEA022"/>
        <w:category>
          <w:name w:val="Allgemein"/>
          <w:gallery w:val="placeholder"/>
        </w:category>
        <w:types>
          <w:type w:val="bbPlcHdr"/>
        </w:types>
        <w:behaviors>
          <w:behavior w:val="content"/>
        </w:behaviors>
        <w:guid w:val="{59E38A14-D130-4D01-8488-99BF68988D84}"/>
      </w:docPartPr>
      <w:docPartBody>
        <w:p w:rsidR="00C73023" w:rsidRDefault="00C73023" w:rsidP="00C73023">
          <w:pPr>
            <w:pStyle w:val="72CF8DAE2F1B4185A431038DF0BEA022"/>
          </w:pPr>
          <w:r w:rsidRPr="00C628FC">
            <w:rPr>
              <w:rStyle w:val="Platzhaltertext"/>
            </w:rPr>
            <w:t>Wählen Sie ein Element aus.</w:t>
          </w:r>
        </w:p>
      </w:docPartBody>
    </w:docPart>
    <w:docPart>
      <w:docPartPr>
        <w:name w:val="942068DBF1C14BE1AC640F8C3E95F194"/>
        <w:category>
          <w:name w:val="Allgemein"/>
          <w:gallery w:val="placeholder"/>
        </w:category>
        <w:types>
          <w:type w:val="bbPlcHdr"/>
        </w:types>
        <w:behaviors>
          <w:behavior w:val="content"/>
        </w:behaviors>
        <w:guid w:val="{B0257799-4CE1-4CB6-83B2-D858EB6BDA01}"/>
      </w:docPartPr>
      <w:docPartBody>
        <w:p w:rsidR="001D39B9" w:rsidRDefault="0036714F" w:rsidP="0036714F">
          <w:pPr>
            <w:pStyle w:val="942068DBF1C14BE1AC640F8C3E95F194"/>
          </w:pPr>
          <w:r>
            <w:rPr>
              <w:color w:val="000000" w:themeColor="text1"/>
              <w:sz w:val="20"/>
              <w:szCs w:val="18"/>
            </w:rPr>
            <w:t>Bitte auswählen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3057"/>
    <w:rsid w:val="00037BD2"/>
    <w:rsid w:val="00054AAF"/>
    <w:rsid w:val="000C602A"/>
    <w:rsid w:val="00166595"/>
    <w:rsid w:val="001D39B9"/>
    <w:rsid w:val="002028E8"/>
    <w:rsid w:val="00203C15"/>
    <w:rsid w:val="0024290C"/>
    <w:rsid w:val="0036714F"/>
    <w:rsid w:val="004A596F"/>
    <w:rsid w:val="0058687A"/>
    <w:rsid w:val="005A40AF"/>
    <w:rsid w:val="00624AEE"/>
    <w:rsid w:val="00732F73"/>
    <w:rsid w:val="00735699"/>
    <w:rsid w:val="007545C5"/>
    <w:rsid w:val="007D3057"/>
    <w:rsid w:val="008E3AFE"/>
    <w:rsid w:val="00A16A84"/>
    <w:rsid w:val="00A82950"/>
    <w:rsid w:val="00AD3610"/>
    <w:rsid w:val="00C2565B"/>
    <w:rsid w:val="00C33D81"/>
    <w:rsid w:val="00C73023"/>
    <w:rsid w:val="00D4611E"/>
    <w:rsid w:val="00E23BF2"/>
    <w:rsid w:val="00EC2AC8"/>
    <w:rsid w:val="00ED64BF"/>
    <w:rsid w:val="00F17CE4"/>
    <w:rsid w:val="00F32728"/>
    <w:rsid w:val="00F44827"/>
    <w:rsid w:val="00F50B68"/>
    <w:rsid w:val="00FA0C19"/>
    <w:rsid w:val="00FA5D25"/>
    <w:rsid w:val="00FA707A"/>
    <w:rsid w:val="00FE6C6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C73023"/>
    <w:rPr>
      <w:color w:val="808080"/>
    </w:rPr>
  </w:style>
  <w:style w:type="paragraph" w:customStyle="1" w:styleId="FC7DD0CE9F224D5284B7F76DE1D5E2CB">
    <w:name w:val="FC7DD0CE9F224D5284B7F76DE1D5E2CB"/>
    <w:rsid w:val="00EC2AC8"/>
    <w:pPr>
      <w:spacing w:after="0" w:line="240" w:lineRule="auto"/>
    </w:pPr>
    <w:rPr>
      <w:rFonts w:ascii="Arial" w:eastAsia="Times New Roman" w:hAnsi="Arial" w:cs="Times New Roman"/>
      <w:kern w:val="0"/>
      <w:szCs w:val="20"/>
      <w14:ligatures w14:val="none"/>
    </w:rPr>
  </w:style>
  <w:style w:type="paragraph" w:customStyle="1" w:styleId="9563F0CE6809436496BCADB309B2E6E3">
    <w:name w:val="9563F0CE6809436496BCADB309B2E6E3"/>
    <w:rsid w:val="00EC2AC8"/>
    <w:pPr>
      <w:spacing w:after="0" w:line="240" w:lineRule="auto"/>
    </w:pPr>
    <w:rPr>
      <w:rFonts w:ascii="Arial" w:eastAsia="Times New Roman" w:hAnsi="Arial" w:cs="Times New Roman"/>
      <w:kern w:val="0"/>
      <w:szCs w:val="20"/>
      <w14:ligatures w14:val="none"/>
    </w:rPr>
  </w:style>
  <w:style w:type="paragraph" w:customStyle="1" w:styleId="AD8FAD92FA4B4F4C8172FA5938708F62">
    <w:name w:val="AD8FAD92FA4B4F4C8172FA5938708F62"/>
    <w:rsid w:val="00EC2AC8"/>
    <w:pPr>
      <w:spacing w:after="0" w:line="240" w:lineRule="auto"/>
    </w:pPr>
    <w:rPr>
      <w:rFonts w:ascii="Arial" w:eastAsia="Times New Roman" w:hAnsi="Arial" w:cs="Times New Roman"/>
      <w:kern w:val="0"/>
      <w:szCs w:val="20"/>
      <w14:ligatures w14:val="none"/>
    </w:rPr>
  </w:style>
  <w:style w:type="paragraph" w:customStyle="1" w:styleId="4A1D06993E0A4962B7F8B289B14AD3FB">
    <w:name w:val="4A1D06993E0A4962B7F8B289B14AD3FB"/>
    <w:rsid w:val="00FE6C62"/>
    <w:rPr>
      <w:kern w:val="0"/>
      <w14:ligatures w14:val="none"/>
    </w:rPr>
  </w:style>
  <w:style w:type="paragraph" w:customStyle="1" w:styleId="27EDDDDE5C444B278255AF17F8EE7F02">
    <w:name w:val="27EDDDDE5C444B278255AF17F8EE7F02"/>
    <w:rsid w:val="00AD3610"/>
  </w:style>
  <w:style w:type="paragraph" w:customStyle="1" w:styleId="77217A7FF5FA4D7089E1A27A3EDBE330">
    <w:name w:val="77217A7FF5FA4D7089E1A27A3EDBE330"/>
    <w:rsid w:val="00C73023"/>
  </w:style>
  <w:style w:type="paragraph" w:customStyle="1" w:styleId="2DD32BB581894F45BA9917D588DFC5CC">
    <w:name w:val="2DD32BB581894F45BA9917D588DFC5CC"/>
    <w:rsid w:val="00C73023"/>
  </w:style>
  <w:style w:type="paragraph" w:customStyle="1" w:styleId="D93E86F5FECC468F9AE9ACDFB92CFF8A">
    <w:name w:val="D93E86F5FECC468F9AE9ACDFB92CFF8A"/>
    <w:rsid w:val="00C73023"/>
  </w:style>
  <w:style w:type="paragraph" w:customStyle="1" w:styleId="F73EA231F85144B4A89027DCF0249B7C">
    <w:name w:val="F73EA231F85144B4A89027DCF0249B7C"/>
    <w:rsid w:val="00C73023"/>
  </w:style>
  <w:style w:type="paragraph" w:customStyle="1" w:styleId="FFCA7FDAAFCE4E6980FFB3898F718C5E">
    <w:name w:val="FFCA7FDAAFCE4E6980FFB3898F718C5E"/>
    <w:rsid w:val="00C73023"/>
  </w:style>
  <w:style w:type="paragraph" w:customStyle="1" w:styleId="CEA8A7B5567C4E16A64024AE1BE1F99C">
    <w:name w:val="CEA8A7B5567C4E16A64024AE1BE1F99C"/>
    <w:rsid w:val="00C73023"/>
  </w:style>
  <w:style w:type="paragraph" w:customStyle="1" w:styleId="8F0282CD2FC1466FA67272A0725F9E69">
    <w:name w:val="8F0282CD2FC1466FA67272A0725F9E69"/>
    <w:rsid w:val="00C73023"/>
  </w:style>
  <w:style w:type="paragraph" w:customStyle="1" w:styleId="F8837BC5D04140B49C14EDE9AC8A51AD">
    <w:name w:val="F8837BC5D04140B49C14EDE9AC8A51AD"/>
    <w:rsid w:val="00C73023"/>
  </w:style>
  <w:style w:type="paragraph" w:customStyle="1" w:styleId="C53E909409A245CF9BC4597558E52F49">
    <w:name w:val="C53E909409A245CF9BC4597558E52F49"/>
    <w:rsid w:val="00C73023"/>
  </w:style>
  <w:style w:type="paragraph" w:customStyle="1" w:styleId="D87BAB6E70494471B072C3F3B2E812A7">
    <w:name w:val="D87BAB6E70494471B072C3F3B2E812A7"/>
    <w:rsid w:val="00C73023"/>
  </w:style>
  <w:style w:type="paragraph" w:customStyle="1" w:styleId="2637852FAA5A400498500BC563F5FC17">
    <w:name w:val="2637852FAA5A400498500BC563F5FC17"/>
    <w:rsid w:val="00C73023"/>
  </w:style>
  <w:style w:type="paragraph" w:customStyle="1" w:styleId="9A9D12D45ED44CD493C4038C16A50708">
    <w:name w:val="9A9D12D45ED44CD493C4038C16A50708"/>
    <w:rsid w:val="00C73023"/>
  </w:style>
  <w:style w:type="paragraph" w:customStyle="1" w:styleId="8B680EC36FA142579C43DBBE0325416D">
    <w:name w:val="8B680EC36FA142579C43DBBE0325416D"/>
    <w:rsid w:val="00C73023"/>
  </w:style>
  <w:style w:type="paragraph" w:customStyle="1" w:styleId="1A0C94734B3B416DB936A1456F1307F0">
    <w:name w:val="1A0C94734B3B416DB936A1456F1307F0"/>
    <w:rsid w:val="00C73023"/>
  </w:style>
  <w:style w:type="paragraph" w:customStyle="1" w:styleId="6809261309F1406AB3A553CFB28FB4C2">
    <w:name w:val="6809261309F1406AB3A553CFB28FB4C2"/>
    <w:rsid w:val="00C73023"/>
  </w:style>
  <w:style w:type="paragraph" w:customStyle="1" w:styleId="61C0F40D3B1C4A05B65C36068DFDFEB7">
    <w:name w:val="61C0F40D3B1C4A05B65C36068DFDFEB7"/>
    <w:rsid w:val="00C73023"/>
  </w:style>
  <w:style w:type="paragraph" w:customStyle="1" w:styleId="0D6F6F41DA1841B0B6CDB79E23757E15">
    <w:name w:val="0D6F6F41DA1841B0B6CDB79E23757E15"/>
    <w:rsid w:val="00C73023"/>
  </w:style>
  <w:style w:type="paragraph" w:customStyle="1" w:styleId="72CF8DAE2F1B4185A431038DF0BEA022">
    <w:name w:val="72CF8DAE2F1B4185A431038DF0BEA022"/>
    <w:rsid w:val="00C73023"/>
  </w:style>
  <w:style w:type="paragraph" w:customStyle="1" w:styleId="942068DBF1C14BE1AC640F8C3E95F194">
    <w:name w:val="942068DBF1C14BE1AC640F8C3E95F194"/>
    <w:rsid w:val="0036714F"/>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887EF8-F857-4612-8F2D-C9B7815152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WIBank externer Brief.dotm</Template>
  <TotalTime>0</TotalTime>
  <Pages>10</Pages>
  <Words>1381</Words>
  <Characters>10762</Characters>
  <Application>Microsoft Office Word</Application>
  <DocSecurity>0</DocSecurity>
  <Lines>89</Lines>
  <Paragraphs>24</Paragraphs>
  <ScaleCrop>false</ScaleCrop>
  <HeadingPairs>
    <vt:vector size="2" baseType="variant">
      <vt:variant>
        <vt:lpstr>Titel</vt:lpstr>
      </vt:variant>
      <vt:variant>
        <vt:i4>1</vt:i4>
      </vt:variant>
    </vt:vector>
  </HeadingPairs>
  <TitlesOfParts>
    <vt:vector size="1" baseType="lpstr">
      <vt:lpstr/>
    </vt:vector>
  </TitlesOfParts>
  <Company>Helaba</Company>
  <LinksUpToDate>false</LinksUpToDate>
  <CharactersWithSpaces>12119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Sefaj, Ilir</dc:creator>
  <cp:lastModifiedBy>Fischer, Antje</cp:lastModifiedBy>
  <cp:revision>3</cp:revision>
  <cp:lastPrinted>2025-02-10T11:39:00Z</cp:lastPrinted>
  <dcterms:created xsi:type="dcterms:W3CDTF">2025-10-20T15:57:00Z</dcterms:created>
  <dcterms:modified xsi:type="dcterms:W3CDTF">2025-10-20T16:00:00Z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INKTEK-FILE-ID">
    <vt:lpwstr>01AB-EB08-9055-5470</vt:lpwstr>
  </property>
  <property fmtid="{D5CDD505-2E9C-101B-9397-08002B2CF9AE}" pid="3" name="MSIP_Label_90718f9c-7e83-495a-95f5-588c1ccf1447_Enabled">
    <vt:lpwstr>true</vt:lpwstr>
  </property>
  <property fmtid="{D5CDD505-2E9C-101B-9397-08002B2CF9AE}" pid="4" name="MSIP_Label_90718f9c-7e83-495a-95f5-588c1ccf1447_SetDate">
    <vt:lpwstr>2025-02-04T06:34:13Z</vt:lpwstr>
  </property>
  <property fmtid="{D5CDD505-2E9C-101B-9397-08002B2CF9AE}" pid="5" name="MSIP_Label_90718f9c-7e83-495a-95f5-588c1ccf1447_Method">
    <vt:lpwstr>Privileged</vt:lpwstr>
  </property>
  <property fmtid="{D5CDD505-2E9C-101B-9397-08002B2CF9AE}" pid="6" name="MSIP_Label_90718f9c-7e83-495a-95f5-588c1ccf1447_Name">
    <vt:lpwstr>C3 – vertraulich (ohne Kennzeichnung)</vt:lpwstr>
  </property>
  <property fmtid="{D5CDD505-2E9C-101B-9397-08002B2CF9AE}" pid="7" name="MSIP_Label_90718f9c-7e83-495a-95f5-588c1ccf1447_SiteId">
    <vt:lpwstr>115d6c2e-8bd5-4b53-8ba7-86a5266426c5</vt:lpwstr>
  </property>
  <property fmtid="{D5CDD505-2E9C-101B-9397-08002B2CF9AE}" pid="8" name="MSIP_Label_90718f9c-7e83-495a-95f5-588c1ccf1447_ActionId">
    <vt:lpwstr>12468507-1cb4-4e8f-b9f8-e3bc1623d612</vt:lpwstr>
  </property>
  <property fmtid="{D5CDD505-2E9C-101B-9397-08002B2CF9AE}" pid="9" name="MSIP_Label_90718f9c-7e83-495a-95f5-588c1ccf1447_ContentBits">
    <vt:lpwstr>0</vt:lpwstr>
  </property>
</Properties>
</file>